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BF58C" w14:textId="33C73BFE" w:rsidR="000311F9" w:rsidRPr="0077718B" w:rsidRDefault="00886265" w:rsidP="008626D6">
      <w:pPr>
        <w:pStyle w:val="Titel"/>
        <w:rPr>
          <w:sz w:val="96"/>
          <w:szCs w:val="96"/>
        </w:rPr>
      </w:pPr>
      <w:r w:rsidRPr="0077718B">
        <w:rPr>
          <w:noProof/>
          <w:sz w:val="96"/>
          <w:szCs w:val="96"/>
        </w:rPr>
        <w:drawing>
          <wp:anchor distT="0" distB="0" distL="114300" distR="114300" simplePos="0" relativeHeight="251671551" behindDoc="0" locked="0" layoutInCell="1" allowOverlap="1" wp14:anchorId="42984F01" wp14:editId="3D37B5A3">
            <wp:simplePos x="0" y="0"/>
            <wp:positionH relativeFrom="margin">
              <wp:posOffset>3876906</wp:posOffset>
            </wp:positionH>
            <wp:positionV relativeFrom="paragraph">
              <wp:posOffset>-1308100</wp:posOffset>
            </wp:positionV>
            <wp:extent cx="1508400" cy="15084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15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CAF">
        <w:rPr>
          <w:noProof/>
          <w:sz w:val="96"/>
          <w:szCs w:val="96"/>
        </w:rPr>
        <w:t>TIL BØRN OG UNGE MED OVERVÆGT</w:t>
      </w:r>
      <w:r w:rsidR="00C962A8">
        <w:rPr>
          <w:noProof/>
          <w:sz w:val="96"/>
          <w:szCs w:val="96"/>
        </w:rPr>
        <w:t xml:space="preserve"> </w:t>
      </w:r>
    </w:p>
    <w:p w14:paraId="4BFEC959" w14:textId="087F401D" w:rsidR="00780BA1" w:rsidRDefault="00780BA1" w:rsidP="00780BA1"/>
    <w:p w14:paraId="14CB57C7" w14:textId="2B66DE18" w:rsidR="00780BA1" w:rsidRDefault="00780BA1" w:rsidP="00780BA1"/>
    <w:p w14:paraId="24630B13" w14:textId="06AC8EE7" w:rsidR="006A39DB" w:rsidRDefault="006A39DB" w:rsidP="00780BA1"/>
    <w:p w14:paraId="24F2F3D5" w14:textId="178109E6" w:rsidR="006A39DB" w:rsidRDefault="006A39DB" w:rsidP="00780BA1"/>
    <w:p w14:paraId="4C657606" w14:textId="6B6DAA3B" w:rsidR="006A39DB" w:rsidRDefault="006A39DB" w:rsidP="00780BA1"/>
    <w:p w14:paraId="69288268" w14:textId="521FBC0D" w:rsidR="006A39DB" w:rsidRDefault="006A39DB" w:rsidP="00780BA1"/>
    <w:p w14:paraId="267E2A9F" w14:textId="77777777" w:rsidR="006A39DB" w:rsidRDefault="006A39DB" w:rsidP="00780BA1"/>
    <w:p w14:paraId="3DCF0E0C" w14:textId="6E0F8E3B" w:rsidR="008626D6" w:rsidRDefault="008626D6" w:rsidP="00780BA1"/>
    <w:p w14:paraId="65D04FD0" w14:textId="0392CB70" w:rsidR="00FC08D4" w:rsidRDefault="00FC08D4" w:rsidP="00780BA1"/>
    <w:p w14:paraId="3193383E" w14:textId="6C595B86" w:rsidR="00FC08D4" w:rsidRDefault="00FC08D4" w:rsidP="00780BA1"/>
    <w:p w14:paraId="26FD6311" w14:textId="77777777" w:rsidR="00780BA1" w:rsidRPr="00780BA1" w:rsidRDefault="00780BA1" w:rsidP="00780BA1"/>
    <w:p w14:paraId="491CB5CA" w14:textId="6D76D042" w:rsidR="00FD3B1F" w:rsidRDefault="00FD3B1F" w:rsidP="00FD3B1F"/>
    <w:p w14:paraId="022077EE" w14:textId="77777777" w:rsidR="00FD3B1F" w:rsidRPr="00FD3B1F" w:rsidRDefault="00FD3B1F" w:rsidP="00FD3B1F"/>
    <w:p w14:paraId="7EE0EEB0" w14:textId="6BBD1359" w:rsidR="00301EBA" w:rsidRPr="00042B1C" w:rsidRDefault="00B73CAF" w:rsidP="00FD3B1F">
      <w:pPr>
        <w:pStyle w:val="Undertitel"/>
        <w:rPr>
          <w:sz w:val="44"/>
          <w:szCs w:val="44"/>
        </w:rPr>
      </w:pPr>
      <w:r>
        <w:rPr>
          <w:sz w:val="44"/>
          <w:szCs w:val="44"/>
        </w:rPr>
        <w:t>O</w:t>
      </w:r>
      <w:r w:rsidR="0097690B">
        <w:rPr>
          <w:sz w:val="44"/>
          <w:szCs w:val="44"/>
        </w:rPr>
        <w:t>vervægtsklinikken for Børn og Unge</w:t>
      </w:r>
    </w:p>
    <w:p w14:paraId="0FDFC09A" w14:textId="3786CDAD" w:rsidR="002E438F" w:rsidRPr="002E438F" w:rsidRDefault="0054159B" w:rsidP="00B73CAF">
      <w:pPr>
        <w:pStyle w:val="Overskrift2"/>
        <w:rPr>
          <w:noProof/>
        </w:rPr>
        <w:sectPr w:rsidR="002E438F" w:rsidRPr="002E438F" w:rsidSect="00D14DA4">
          <w:headerReference w:type="default" r:id="rId9"/>
          <w:headerReference w:type="first" r:id="rId10"/>
          <w:footerReference w:type="first" r:id="rId11"/>
          <w:pgSz w:w="11906" w:h="16838" w:code="9"/>
          <w:pgMar w:top="4820" w:right="1531" w:bottom="1531" w:left="1531" w:header="709" w:footer="709" w:gutter="0"/>
          <w:cols w:space="708"/>
          <w:titlePg/>
          <w:docGrid w:linePitch="360"/>
        </w:sectPr>
      </w:pPr>
      <w:r>
        <w:rPr>
          <w:sz w:val="44"/>
          <w:szCs w:val="44"/>
        </w:rPr>
        <w:br w:type="page"/>
      </w:r>
      <w:r w:rsidR="00F82688"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7D1FF175" wp14:editId="5C67BD4D">
            <wp:simplePos x="0" y="0"/>
            <wp:positionH relativeFrom="margin">
              <wp:posOffset>3359785</wp:posOffset>
            </wp:positionH>
            <wp:positionV relativeFrom="paragraph">
              <wp:posOffset>-1993900</wp:posOffset>
            </wp:positionV>
            <wp:extent cx="2385060" cy="1589405"/>
            <wp:effectExtent l="0" t="0" r="0" b="0"/>
            <wp:wrapNone/>
            <wp:docPr id="6" name="Bille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03">
        <w:rPr>
          <w:noProof/>
        </w:rPr>
        <w:drawing>
          <wp:anchor distT="0" distB="0" distL="114300" distR="114300" simplePos="0" relativeHeight="251665920" behindDoc="0" locked="0" layoutInCell="1" allowOverlap="1" wp14:anchorId="0843D440" wp14:editId="41F98692">
            <wp:simplePos x="0" y="0"/>
            <wp:positionH relativeFrom="margin">
              <wp:align>center</wp:align>
            </wp:positionH>
            <wp:positionV relativeFrom="paragraph">
              <wp:posOffset>-1863685</wp:posOffset>
            </wp:positionV>
            <wp:extent cx="1388853" cy="1388853"/>
            <wp:effectExtent l="0" t="0" r="1905" b="190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53" cy="13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CAF">
        <w:rPr>
          <w:noProof/>
        </w:rPr>
        <w:t xml:space="preserve">Et sundere liv for </w:t>
      </w:r>
      <w:r w:rsidR="00031625">
        <w:rPr>
          <w:noProof/>
        </w:rPr>
        <w:t xml:space="preserve">jeres </w:t>
      </w:r>
      <w:r w:rsidR="00A52DDA">
        <w:rPr>
          <w:noProof/>
        </w:rPr>
        <w:t>skole</w:t>
      </w:r>
      <w:r w:rsidR="00B73CAF">
        <w:rPr>
          <w:noProof/>
        </w:rPr>
        <w:t>bar</w:t>
      </w:r>
      <w:r w:rsidR="004F705E">
        <w:rPr>
          <w:noProof/>
        </w:rPr>
        <w:t>n</w:t>
      </w:r>
    </w:p>
    <w:p w14:paraId="2267978C" w14:textId="498D2E01" w:rsidR="00FD3B1F" w:rsidRDefault="00002F2E" w:rsidP="00031625">
      <w:pPr>
        <w:rPr>
          <w:lang w:eastAsia="da-DK"/>
        </w:rPr>
      </w:pPr>
      <w:r w:rsidRPr="00002F2E">
        <w:rPr>
          <w:lang w:eastAsia="da-DK"/>
        </w:rPr>
        <w:t>Hvis I har et barn i skolealderen, som vejer for meget, kan I tilbydes et</w:t>
      </w:r>
      <w:r w:rsidR="00AD052E">
        <w:rPr>
          <w:lang w:eastAsia="da-DK"/>
        </w:rPr>
        <w:t xml:space="preserve"> </w:t>
      </w:r>
      <w:r w:rsidRPr="00002F2E">
        <w:rPr>
          <w:lang w:eastAsia="da-DK"/>
        </w:rPr>
        <w:t xml:space="preserve">forløb i </w:t>
      </w:r>
      <w:r w:rsidR="00B73CAF">
        <w:rPr>
          <w:lang w:eastAsia="da-DK"/>
        </w:rPr>
        <w:t>O</w:t>
      </w:r>
      <w:r w:rsidRPr="00002F2E">
        <w:rPr>
          <w:lang w:eastAsia="da-DK"/>
        </w:rPr>
        <w:t>vervægtsklinikken</w:t>
      </w:r>
      <w:r>
        <w:rPr>
          <w:lang w:eastAsia="da-DK"/>
        </w:rPr>
        <w:t>.</w:t>
      </w:r>
    </w:p>
    <w:p w14:paraId="448FFA81" w14:textId="77777777" w:rsidR="00A52DDA" w:rsidRPr="00002F2E" w:rsidRDefault="00A52DDA" w:rsidP="00031625">
      <w:pPr>
        <w:rPr>
          <w:lang w:eastAsia="da-DK"/>
        </w:rPr>
      </w:pPr>
    </w:p>
    <w:p w14:paraId="67D46BDC" w14:textId="68BCA9E5" w:rsidR="008B0117" w:rsidRPr="00051B76" w:rsidRDefault="008B0117" w:rsidP="009114A6">
      <w:pPr>
        <w:pStyle w:val="Overskrift3"/>
      </w:pPr>
      <w:r w:rsidRPr="00051B76">
        <w:t>Hvad</w:t>
      </w:r>
      <w:r w:rsidR="00002F2E">
        <w:t xml:space="preserve"> kan I tilbydes?</w:t>
      </w:r>
    </w:p>
    <w:p w14:paraId="6D778010" w14:textId="1C78E558" w:rsidR="000D73CB" w:rsidRDefault="00AD052E" w:rsidP="00031625">
      <w:pPr>
        <w:rPr>
          <w:lang w:eastAsia="da-DK"/>
        </w:rPr>
      </w:pPr>
      <w:r>
        <w:rPr>
          <w:lang w:eastAsia="da-DK"/>
        </w:rPr>
        <w:t>Forløbet er gratis.</w:t>
      </w:r>
    </w:p>
    <w:p w14:paraId="71028EF3" w14:textId="14ED44DD" w:rsidR="00031625" w:rsidRDefault="00031625" w:rsidP="00031625">
      <w:pPr>
        <w:rPr>
          <w:lang w:eastAsia="da-DK"/>
        </w:rPr>
      </w:pPr>
      <w:r>
        <w:rPr>
          <w:lang w:eastAsia="da-DK"/>
        </w:rPr>
        <w:t>I modtager rådgivning om:</w:t>
      </w:r>
    </w:p>
    <w:p w14:paraId="0A32E61C" w14:textId="77777777" w:rsidR="00031625" w:rsidRPr="004B7544" w:rsidRDefault="00031625" w:rsidP="000D73CB">
      <w:pPr>
        <w:pStyle w:val="Listeafsnit"/>
        <w:numPr>
          <w:ilvl w:val="0"/>
          <w:numId w:val="10"/>
        </w:numPr>
        <w:ind w:left="426"/>
        <w:rPr>
          <w:lang w:eastAsia="da-DK"/>
        </w:rPr>
      </w:pPr>
      <w:r w:rsidRPr="004B7544">
        <w:rPr>
          <w:lang w:eastAsia="da-DK"/>
        </w:rPr>
        <w:t xml:space="preserve">Hvordan vægten reguleres </w:t>
      </w:r>
    </w:p>
    <w:p w14:paraId="5DB26DF4" w14:textId="77777777" w:rsidR="00031625" w:rsidRPr="00677DF2" w:rsidRDefault="00031625" w:rsidP="000D73CB">
      <w:pPr>
        <w:pStyle w:val="Listeafsnit"/>
        <w:numPr>
          <w:ilvl w:val="0"/>
          <w:numId w:val="10"/>
        </w:numPr>
        <w:ind w:left="426"/>
        <w:rPr>
          <w:lang w:eastAsia="da-DK"/>
        </w:rPr>
      </w:pPr>
      <w:r w:rsidRPr="00677DF2">
        <w:rPr>
          <w:lang w:eastAsia="da-DK"/>
        </w:rPr>
        <w:t>Valg af mad og måltider</w:t>
      </w:r>
    </w:p>
    <w:p w14:paraId="213102CF" w14:textId="77777777" w:rsidR="00031625" w:rsidRPr="00677DF2" w:rsidRDefault="00031625" w:rsidP="000D73CB">
      <w:pPr>
        <w:pStyle w:val="Listeafsnit"/>
        <w:numPr>
          <w:ilvl w:val="0"/>
          <w:numId w:val="10"/>
        </w:numPr>
        <w:ind w:left="426"/>
        <w:rPr>
          <w:lang w:eastAsia="da-DK"/>
        </w:rPr>
      </w:pPr>
      <w:r w:rsidRPr="00677DF2">
        <w:rPr>
          <w:lang w:eastAsia="da-DK"/>
        </w:rPr>
        <w:t>Spisemønstre</w:t>
      </w:r>
    </w:p>
    <w:p w14:paraId="70457884" w14:textId="342D5E6F" w:rsidR="00031625" w:rsidRDefault="00031625" w:rsidP="000D73CB">
      <w:pPr>
        <w:pStyle w:val="Listeafsnit"/>
        <w:numPr>
          <w:ilvl w:val="0"/>
          <w:numId w:val="10"/>
        </w:numPr>
        <w:ind w:left="426"/>
        <w:rPr>
          <w:lang w:eastAsia="da-DK"/>
        </w:rPr>
      </w:pPr>
      <w:r w:rsidRPr="00677DF2">
        <w:rPr>
          <w:lang w:eastAsia="da-DK"/>
        </w:rPr>
        <w:t xml:space="preserve">Motion </w:t>
      </w:r>
    </w:p>
    <w:p w14:paraId="4B8C932D" w14:textId="77777777" w:rsidR="00031625" w:rsidRDefault="00031625" w:rsidP="00031625">
      <w:pPr>
        <w:rPr>
          <w:lang w:eastAsia="da-DK"/>
        </w:rPr>
      </w:pPr>
    </w:p>
    <w:p w14:paraId="05B83458" w14:textId="04CD3A25" w:rsidR="00002F2E" w:rsidRDefault="00031625" w:rsidP="00031625">
      <w:pPr>
        <w:rPr>
          <w:rFonts w:ascii="inherit" w:hAnsi="inherit" w:cs="Times New Roman"/>
          <w:sz w:val="24"/>
          <w:szCs w:val="24"/>
          <w:lang w:eastAsia="da-DK"/>
        </w:rPr>
      </w:pPr>
      <w:r>
        <w:rPr>
          <w:lang w:eastAsia="da-DK"/>
        </w:rPr>
        <w:t xml:space="preserve">Jeres barn </w:t>
      </w:r>
      <w:r w:rsidR="00002F2E" w:rsidRPr="00002F2E">
        <w:rPr>
          <w:lang w:eastAsia="da-DK"/>
        </w:rPr>
        <w:t xml:space="preserve">får lavet en behandlingsplan, som </w:t>
      </w:r>
      <w:r>
        <w:rPr>
          <w:lang w:eastAsia="da-DK"/>
        </w:rPr>
        <w:t xml:space="preserve">bl.a. </w:t>
      </w:r>
      <w:r w:rsidR="00002F2E" w:rsidRPr="00002F2E">
        <w:rPr>
          <w:lang w:eastAsia="da-DK"/>
        </w:rPr>
        <w:t>bygger på principperne i ”Holbæk-modellen”</w:t>
      </w:r>
      <w:r w:rsidR="009114A6">
        <w:rPr>
          <w:lang w:eastAsia="da-DK"/>
        </w:rPr>
        <w:t xml:space="preserve"> – udviklet fra </w:t>
      </w:r>
      <w:r w:rsidR="00002F2E" w:rsidRPr="00002F2E">
        <w:rPr>
          <w:lang w:eastAsia="da-DK"/>
        </w:rPr>
        <w:t>Holbæk Sygehus</w:t>
      </w:r>
      <w:r w:rsidR="00002F2E" w:rsidRPr="00002F2E">
        <w:rPr>
          <w:rFonts w:ascii="inherit" w:hAnsi="inherit" w:cs="Times New Roman"/>
          <w:sz w:val="24"/>
          <w:szCs w:val="24"/>
          <w:lang w:eastAsia="da-DK"/>
        </w:rPr>
        <w:t>.</w:t>
      </w:r>
    </w:p>
    <w:p w14:paraId="29AD4D6D" w14:textId="77777777" w:rsidR="0051326E" w:rsidRDefault="0051326E" w:rsidP="00031625"/>
    <w:p w14:paraId="74612136" w14:textId="3D1EC58A" w:rsidR="0051326E" w:rsidRDefault="00031625" w:rsidP="00031625">
      <w:pPr>
        <w:rPr>
          <w:lang w:eastAsia="da-DK"/>
        </w:rPr>
      </w:pPr>
      <w:r>
        <w:t>Jeres barn</w:t>
      </w:r>
      <w:r w:rsidR="0051326E" w:rsidRPr="00072E74">
        <w:rPr>
          <w:lang w:eastAsia="da-DK"/>
        </w:rPr>
        <w:t xml:space="preserve"> vil blive tilbudt plads på et bevægelses-</w:t>
      </w:r>
      <w:r w:rsidR="004F705E">
        <w:rPr>
          <w:lang w:eastAsia="da-DK"/>
        </w:rPr>
        <w:t xml:space="preserve"> </w:t>
      </w:r>
      <w:r w:rsidR="0051326E" w:rsidRPr="00072E74">
        <w:rPr>
          <w:lang w:eastAsia="da-DK"/>
        </w:rPr>
        <w:t>og legehold ”Jump4Fun”</w:t>
      </w:r>
      <w:r w:rsidR="0051326E">
        <w:rPr>
          <w:lang w:eastAsia="da-DK"/>
        </w:rPr>
        <w:t xml:space="preserve">, </w:t>
      </w:r>
      <w:r w:rsidR="003E6436">
        <w:rPr>
          <w:lang w:eastAsia="da-DK"/>
        </w:rPr>
        <w:t>som udbydes af idrætsforeninger i både Brønderslev og Dronninglund</w:t>
      </w:r>
      <w:r w:rsidR="0051326E">
        <w:rPr>
          <w:lang w:eastAsia="da-DK"/>
        </w:rPr>
        <w:t>.</w:t>
      </w:r>
    </w:p>
    <w:p w14:paraId="431A20BD" w14:textId="608D0BC8" w:rsidR="000D73CB" w:rsidRPr="00C826B5" w:rsidRDefault="00C826B5" w:rsidP="00031625">
      <w:pPr>
        <w:rPr>
          <w:color w:val="008337"/>
          <w:lang w:eastAsia="da-DK"/>
        </w:rPr>
      </w:pPr>
      <w:hyperlink r:id="rId14" w:history="1">
        <w:r w:rsidR="009114A6" w:rsidRPr="00C826B5">
          <w:rPr>
            <w:color w:val="008337"/>
            <w:u w:val="single"/>
          </w:rPr>
          <w:t>Jump4fun i Brønderslev Kommune - Jump4fun (dgi.dk)</w:t>
        </w:r>
      </w:hyperlink>
    </w:p>
    <w:p w14:paraId="79FCF89D" w14:textId="65031A70" w:rsidR="00031625" w:rsidRDefault="004228EA" w:rsidP="00031625">
      <w:r w:rsidRPr="005C60E0">
        <w:t>Forløbet er ikke tidsbegrænset</w:t>
      </w:r>
      <w:r>
        <w:t xml:space="preserve">, </w:t>
      </w:r>
      <w:r w:rsidRPr="005C60E0">
        <w:t xml:space="preserve">og det kan fortsætte så længe I </w:t>
      </w:r>
    </w:p>
    <w:p w14:paraId="34137F96" w14:textId="78DA90FF" w:rsidR="004228EA" w:rsidRPr="005C60E0" w:rsidRDefault="004228EA" w:rsidP="00031625">
      <w:r w:rsidRPr="005C60E0">
        <w:t>som familie og overvægtsteamet vurderer, at der er behov for det.</w:t>
      </w:r>
    </w:p>
    <w:p w14:paraId="298C7F19" w14:textId="77777777" w:rsidR="004228EA" w:rsidRDefault="004228EA" w:rsidP="00031625">
      <w:pPr>
        <w:rPr>
          <w:lang w:eastAsia="da-DK"/>
        </w:rPr>
      </w:pPr>
    </w:p>
    <w:p w14:paraId="2A2320B1" w14:textId="14367690" w:rsidR="00FA3C6C" w:rsidRDefault="00002F2E" w:rsidP="00AB467A">
      <w:pPr>
        <w:pStyle w:val="Overskrift3"/>
        <w:rPr>
          <w:lang w:eastAsia="da-DK"/>
        </w:rPr>
      </w:pPr>
      <w:r w:rsidRPr="004228EA">
        <w:rPr>
          <w:lang w:eastAsia="da-DK"/>
        </w:rPr>
        <w:t>Hvad er målet</w:t>
      </w:r>
      <w:r w:rsidR="009114A6">
        <w:rPr>
          <w:lang w:eastAsia="da-DK"/>
        </w:rPr>
        <w:t xml:space="preserve"> med forløbet?</w:t>
      </w:r>
    </w:p>
    <w:p w14:paraId="54FB095F" w14:textId="77777777" w:rsidR="009114A6" w:rsidRDefault="00002F2E" w:rsidP="00031625">
      <w:pPr>
        <w:rPr>
          <w:lang w:eastAsia="da-DK"/>
        </w:rPr>
      </w:pPr>
      <w:r>
        <w:rPr>
          <w:lang w:eastAsia="da-DK"/>
        </w:rPr>
        <w:t>Målet</w:t>
      </w:r>
      <w:r w:rsidR="009114A6">
        <w:rPr>
          <w:lang w:eastAsia="da-DK"/>
        </w:rPr>
        <w:t xml:space="preserve"> er:</w:t>
      </w:r>
    </w:p>
    <w:p w14:paraId="3594520F" w14:textId="6B3F7D05" w:rsidR="009114A6" w:rsidRDefault="009114A6" w:rsidP="000D73CB">
      <w:pPr>
        <w:pStyle w:val="Listeafsnit"/>
        <w:ind w:left="426"/>
        <w:rPr>
          <w:lang w:eastAsia="da-DK"/>
        </w:rPr>
      </w:pPr>
      <w:r>
        <w:rPr>
          <w:lang w:eastAsia="da-DK"/>
        </w:rPr>
        <w:t>V</w:t>
      </w:r>
      <w:r w:rsidR="00002F2E">
        <w:rPr>
          <w:lang w:eastAsia="da-DK"/>
        </w:rPr>
        <w:t xml:space="preserve">ia et vægttab at øge </w:t>
      </w:r>
      <w:r w:rsidR="00031625">
        <w:rPr>
          <w:lang w:eastAsia="da-DK"/>
        </w:rPr>
        <w:t>jeres barns</w:t>
      </w:r>
      <w:r w:rsidR="00002F2E">
        <w:rPr>
          <w:lang w:eastAsia="da-DK"/>
        </w:rPr>
        <w:t xml:space="preserve"> trivsel</w:t>
      </w:r>
    </w:p>
    <w:p w14:paraId="0287C214" w14:textId="7DAC1BFA" w:rsidR="009114A6" w:rsidRDefault="009114A6" w:rsidP="000D73CB">
      <w:pPr>
        <w:pStyle w:val="Listeafsnit"/>
        <w:ind w:left="426"/>
        <w:rPr>
          <w:lang w:eastAsia="da-DK"/>
        </w:rPr>
      </w:pPr>
      <w:r>
        <w:rPr>
          <w:lang w:eastAsia="da-DK"/>
        </w:rPr>
        <w:t>At</w:t>
      </w:r>
      <w:r w:rsidR="00002F2E">
        <w:rPr>
          <w:lang w:eastAsia="da-DK"/>
        </w:rPr>
        <w:t xml:space="preserve"> reducere risikoen for at</w:t>
      </w:r>
      <w:r w:rsidR="00031625">
        <w:rPr>
          <w:lang w:eastAsia="da-DK"/>
        </w:rPr>
        <w:t xml:space="preserve"> jeres barn</w:t>
      </w:r>
      <w:r w:rsidR="00002F2E">
        <w:rPr>
          <w:lang w:eastAsia="da-DK"/>
        </w:rPr>
        <w:t xml:space="preserve"> udvikler følgesygdomme på grund af overvægt </w:t>
      </w:r>
    </w:p>
    <w:p w14:paraId="4235F70F" w14:textId="4EBA4D11" w:rsidR="00002F2E" w:rsidRDefault="00002F2E" w:rsidP="000D73CB">
      <w:pPr>
        <w:rPr>
          <w:lang w:eastAsia="da-DK"/>
        </w:rPr>
      </w:pPr>
      <w:r>
        <w:rPr>
          <w:lang w:eastAsia="da-DK"/>
        </w:rPr>
        <w:t>Følgesygdomme kan bl.a. være type 2 diabetes, forhøjet blodtryk, forhøjet kolesterol og fedtlever</w:t>
      </w:r>
    </w:p>
    <w:p w14:paraId="5A0E6787" w14:textId="77777777" w:rsidR="00B73CAF" w:rsidRDefault="00B73CAF" w:rsidP="00031625">
      <w:pPr>
        <w:rPr>
          <w:lang w:eastAsia="da-DK"/>
        </w:rPr>
      </w:pPr>
    </w:p>
    <w:p w14:paraId="2B53D590" w14:textId="7BD267E3" w:rsidR="00002F2E" w:rsidRPr="00B73CAF" w:rsidRDefault="00B73CAF" w:rsidP="00AB467A">
      <w:pPr>
        <w:pStyle w:val="Overskrift3"/>
        <w:rPr>
          <w:lang w:eastAsia="da-DK"/>
        </w:rPr>
      </w:pPr>
      <w:r w:rsidRPr="00B73CAF">
        <w:rPr>
          <w:lang w:eastAsia="da-DK"/>
        </w:rPr>
        <w:t>Forventninger til familien</w:t>
      </w:r>
    </w:p>
    <w:p w14:paraId="477B6989" w14:textId="1AA0A8F0" w:rsidR="009114A6" w:rsidRDefault="00002F2E" w:rsidP="00031625">
      <w:pPr>
        <w:rPr>
          <w:lang w:eastAsia="da-DK"/>
        </w:rPr>
      </w:pPr>
      <w:r>
        <w:rPr>
          <w:lang w:eastAsia="da-DK"/>
        </w:rPr>
        <w:t xml:space="preserve">Som forældre er i medansvarlige i </w:t>
      </w:r>
      <w:r w:rsidR="003E6436">
        <w:rPr>
          <w:lang w:eastAsia="da-DK"/>
        </w:rPr>
        <w:t>forløbet</w:t>
      </w:r>
      <w:r w:rsidR="000D73CB">
        <w:rPr>
          <w:lang w:eastAsia="da-DK"/>
        </w:rPr>
        <w:t>:</w:t>
      </w:r>
      <w:r>
        <w:rPr>
          <w:lang w:eastAsia="da-DK"/>
        </w:rPr>
        <w:t xml:space="preserve"> </w:t>
      </w:r>
    </w:p>
    <w:p w14:paraId="69540BDC" w14:textId="59E8327C" w:rsidR="009114A6" w:rsidRDefault="00002F2E" w:rsidP="000D73CB">
      <w:pPr>
        <w:pStyle w:val="Listeafsnit"/>
        <w:ind w:left="426"/>
        <w:rPr>
          <w:lang w:eastAsia="da-DK"/>
        </w:rPr>
      </w:pPr>
      <w:r>
        <w:rPr>
          <w:lang w:eastAsia="da-DK"/>
        </w:rPr>
        <w:t xml:space="preserve">I følger </w:t>
      </w:r>
      <w:r w:rsidR="00031625">
        <w:rPr>
          <w:lang w:eastAsia="da-DK"/>
        </w:rPr>
        <w:t>jeres</w:t>
      </w:r>
      <w:r w:rsidR="00EA13DF">
        <w:rPr>
          <w:lang w:eastAsia="da-DK"/>
        </w:rPr>
        <w:t xml:space="preserve"> barn</w:t>
      </w:r>
      <w:r w:rsidR="00031625">
        <w:rPr>
          <w:lang w:eastAsia="da-DK"/>
        </w:rPr>
        <w:t xml:space="preserve"> </w:t>
      </w:r>
      <w:r>
        <w:rPr>
          <w:lang w:eastAsia="da-DK"/>
        </w:rPr>
        <w:t>i opstart og til konsultationerne</w:t>
      </w:r>
    </w:p>
    <w:p w14:paraId="15C6C31B" w14:textId="21AA6753" w:rsidR="00031625" w:rsidRDefault="00002F2E" w:rsidP="000D73CB">
      <w:pPr>
        <w:pStyle w:val="Listeafsnit"/>
        <w:ind w:left="426"/>
        <w:rPr>
          <w:lang w:eastAsia="da-DK"/>
        </w:rPr>
      </w:pPr>
      <w:r>
        <w:rPr>
          <w:lang w:eastAsia="da-DK"/>
        </w:rPr>
        <w:t xml:space="preserve">Mellem konsultationerne er det vigtigt, </w:t>
      </w:r>
      <w:r w:rsidR="000D73CB">
        <w:rPr>
          <w:lang w:eastAsia="da-DK"/>
        </w:rPr>
        <w:t xml:space="preserve">at </w:t>
      </w:r>
      <w:r>
        <w:rPr>
          <w:lang w:eastAsia="da-DK"/>
        </w:rPr>
        <w:t xml:space="preserve">I støtter </w:t>
      </w:r>
      <w:r w:rsidR="00031625">
        <w:rPr>
          <w:lang w:eastAsia="da-DK"/>
        </w:rPr>
        <w:t>jeres barn</w:t>
      </w:r>
      <w:r>
        <w:rPr>
          <w:lang w:eastAsia="da-DK"/>
        </w:rPr>
        <w:t xml:space="preserve"> i</w:t>
      </w:r>
      <w:r w:rsidR="009114A6">
        <w:rPr>
          <w:lang w:eastAsia="da-DK"/>
        </w:rPr>
        <w:t xml:space="preserve"> </w:t>
      </w:r>
      <w:r>
        <w:rPr>
          <w:lang w:eastAsia="da-DK"/>
        </w:rPr>
        <w:t>at leve med de nye sunde vaner</w:t>
      </w:r>
    </w:p>
    <w:p w14:paraId="15367B5A" w14:textId="520595D7" w:rsidR="0093034D" w:rsidRPr="0093034D" w:rsidRDefault="008B0117" w:rsidP="0093034D">
      <w:pPr>
        <w:pStyle w:val="Overskrift3"/>
        <w:rPr>
          <w:rStyle w:val="Overskrift3Tegn"/>
          <w:b/>
        </w:rPr>
      </w:pPr>
      <w:r w:rsidRPr="0093034D">
        <w:lastRenderedPageBreak/>
        <w:t>Hvordan</w:t>
      </w:r>
      <w:r w:rsidR="00B73CAF" w:rsidRPr="0093034D">
        <w:t xml:space="preserve"> kommer </w:t>
      </w:r>
      <w:r w:rsidR="009114A6">
        <w:t>I</w:t>
      </w:r>
      <w:r w:rsidR="00B73CAF" w:rsidRPr="0093034D">
        <w:t xml:space="preserve"> i gang?</w:t>
      </w:r>
    </w:p>
    <w:p w14:paraId="54F59C10" w14:textId="6626E610" w:rsidR="00B73CAF" w:rsidRPr="0093034D" w:rsidRDefault="00B73CAF" w:rsidP="0093034D">
      <w:r w:rsidRPr="00A52DDA">
        <w:t>I skal selv ansøge</w:t>
      </w:r>
      <w:r w:rsidR="00FA3C6C">
        <w:t xml:space="preserve"> o</w:t>
      </w:r>
      <w:r w:rsidR="0051326E">
        <w:t>m</w:t>
      </w:r>
      <w:r w:rsidR="00FA3C6C">
        <w:t xml:space="preserve"> forløb i Overvægtsklinikken</w:t>
      </w:r>
      <w:r w:rsidRPr="00A52DDA">
        <w:t xml:space="preserve"> via dette link:</w:t>
      </w:r>
    </w:p>
    <w:p w14:paraId="6D70EDBF" w14:textId="77777777" w:rsidR="00B73CAF" w:rsidRPr="00C826B5" w:rsidRDefault="00C826B5" w:rsidP="0093034D">
      <w:pPr>
        <w:rPr>
          <w:color w:val="008337"/>
          <w:sz w:val="22"/>
          <w:szCs w:val="22"/>
          <w:lang w:eastAsia="da-DK"/>
        </w:rPr>
      </w:pPr>
      <w:hyperlink r:id="rId15" w:tgtFrame="_blank" w:tooltip="Ansøg om forløb på Overvægtsklinikken" w:history="1">
        <w:r w:rsidR="00B73CAF" w:rsidRPr="00C826B5">
          <w:rPr>
            <w:rStyle w:val="Hyperlink"/>
            <w:sz w:val="22"/>
            <w:szCs w:val="22"/>
            <w:shd w:val="clear" w:color="auto" w:fill="FFFFFF"/>
          </w:rPr>
          <w:t>Ansøg om forløb på Overvægtsklinikken</w:t>
        </w:r>
      </w:hyperlink>
    </w:p>
    <w:p w14:paraId="6DAD5127" w14:textId="77777777" w:rsidR="00B73CAF" w:rsidRDefault="00B73CAF" w:rsidP="00B73CAF">
      <w:pPr>
        <w:rPr>
          <w:lang w:eastAsia="da-DK"/>
        </w:rPr>
      </w:pPr>
    </w:p>
    <w:p w14:paraId="205DB3B9" w14:textId="10386BAA" w:rsidR="00B73CAF" w:rsidRPr="0080275D" w:rsidRDefault="00B73CAF" w:rsidP="00B73CAF">
      <w:pPr>
        <w:rPr>
          <w:lang w:eastAsia="da-DK"/>
        </w:rPr>
      </w:pPr>
      <w:r w:rsidRPr="0080275D">
        <w:rPr>
          <w:lang w:eastAsia="da-DK"/>
        </w:rPr>
        <w:t xml:space="preserve">Når </w:t>
      </w:r>
      <w:r w:rsidRPr="00E05C11">
        <w:rPr>
          <w:lang w:eastAsia="da-DK"/>
        </w:rPr>
        <w:t>I</w:t>
      </w:r>
      <w:r w:rsidRPr="0080275D">
        <w:rPr>
          <w:lang w:eastAsia="da-DK"/>
        </w:rPr>
        <w:t xml:space="preserve"> ansøger om forløb skal </w:t>
      </w:r>
      <w:r w:rsidRPr="00E05C11">
        <w:rPr>
          <w:lang w:eastAsia="da-DK"/>
        </w:rPr>
        <w:t>I</w:t>
      </w:r>
      <w:r w:rsidRPr="0080275D">
        <w:rPr>
          <w:lang w:eastAsia="da-DK"/>
        </w:rPr>
        <w:t xml:space="preserve"> gøre følgende:</w:t>
      </w:r>
    </w:p>
    <w:p w14:paraId="673A99C1" w14:textId="1DF55945" w:rsidR="0051326E" w:rsidRPr="0080275D" w:rsidRDefault="00B73CAF" w:rsidP="000D73CB">
      <w:pPr>
        <w:pStyle w:val="Listeafsnit"/>
        <w:ind w:left="426"/>
        <w:rPr>
          <w:lang w:eastAsia="da-DK"/>
        </w:rPr>
      </w:pPr>
      <w:r w:rsidRPr="0080275D">
        <w:rPr>
          <w:lang w:eastAsia="da-DK"/>
        </w:rPr>
        <w:t>Klik på "Start ansøgning"</w:t>
      </w:r>
    </w:p>
    <w:p w14:paraId="291C348E" w14:textId="12B5F413" w:rsidR="0051326E" w:rsidRPr="0080275D" w:rsidRDefault="00B73CAF" w:rsidP="000D73CB">
      <w:pPr>
        <w:pStyle w:val="Listeafsnit"/>
        <w:ind w:left="426"/>
        <w:rPr>
          <w:lang w:eastAsia="da-DK"/>
        </w:rPr>
      </w:pPr>
      <w:r w:rsidRPr="0080275D">
        <w:rPr>
          <w:lang w:eastAsia="da-DK"/>
        </w:rPr>
        <w:t>Login med NemID eller manuelt</w:t>
      </w:r>
    </w:p>
    <w:p w14:paraId="6ED94526" w14:textId="77777777" w:rsidR="00B73CAF" w:rsidRPr="0080275D" w:rsidRDefault="00B73CAF" w:rsidP="000D73CB">
      <w:pPr>
        <w:pStyle w:val="Listeafsnit"/>
        <w:ind w:left="426"/>
        <w:rPr>
          <w:lang w:eastAsia="da-DK"/>
        </w:rPr>
      </w:pPr>
      <w:r w:rsidRPr="0080275D">
        <w:rPr>
          <w:lang w:eastAsia="da-DK"/>
        </w:rPr>
        <w:t xml:space="preserve">I ansøgningen skal </w:t>
      </w:r>
      <w:r w:rsidRPr="00E05C11">
        <w:rPr>
          <w:lang w:eastAsia="da-DK"/>
        </w:rPr>
        <w:t>I</w:t>
      </w:r>
      <w:r w:rsidRPr="0080275D">
        <w:rPr>
          <w:lang w:eastAsia="da-DK"/>
        </w:rPr>
        <w:t xml:space="preserve"> udfylde information om:</w:t>
      </w:r>
    </w:p>
    <w:p w14:paraId="203EB466" w14:textId="713B96BC" w:rsidR="00B73CAF" w:rsidRPr="0080275D" w:rsidRDefault="00B73CAF" w:rsidP="000D73CB">
      <w:pPr>
        <w:pStyle w:val="Listeafsnit"/>
        <w:numPr>
          <w:ilvl w:val="0"/>
          <w:numId w:val="8"/>
        </w:numPr>
        <w:ind w:left="851"/>
        <w:rPr>
          <w:lang w:eastAsia="da-DK"/>
        </w:rPr>
      </w:pPr>
      <w:r w:rsidRPr="00E05C11">
        <w:rPr>
          <w:lang w:eastAsia="da-DK"/>
        </w:rPr>
        <w:t>Barnets</w:t>
      </w:r>
      <w:r w:rsidRPr="0080275D">
        <w:rPr>
          <w:lang w:eastAsia="da-DK"/>
        </w:rPr>
        <w:t xml:space="preserve"> navn, CPR.nr., højde og vægt</w:t>
      </w:r>
    </w:p>
    <w:p w14:paraId="209B6E9F" w14:textId="111E21E0" w:rsidR="00B73CAF" w:rsidRPr="0080275D" w:rsidRDefault="00B73CAF" w:rsidP="000D73CB">
      <w:pPr>
        <w:pStyle w:val="Listeafsnit"/>
        <w:numPr>
          <w:ilvl w:val="0"/>
          <w:numId w:val="8"/>
        </w:numPr>
        <w:ind w:left="851"/>
        <w:rPr>
          <w:lang w:eastAsia="da-DK"/>
        </w:rPr>
      </w:pPr>
      <w:r w:rsidRPr="0080275D">
        <w:rPr>
          <w:lang w:eastAsia="da-DK"/>
        </w:rPr>
        <w:t>Oplysninger om forældremyndighed</w:t>
      </w:r>
    </w:p>
    <w:p w14:paraId="05EF7AC5" w14:textId="50033E6F" w:rsidR="00B73CAF" w:rsidRPr="0080275D" w:rsidRDefault="00B73CAF" w:rsidP="000D73CB">
      <w:pPr>
        <w:pStyle w:val="Listeafsnit"/>
        <w:numPr>
          <w:ilvl w:val="0"/>
          <w:numId w:val="8"/>
        </w:numPr>
        <w:ind w:left="851"/>
        <w:rPr>
          <w:lang w:eastAsia="da-DK"/>
        </w:rPr>
      </w:pPr>
      <w:r w:rsidRPr="0080275D">
        <w:rPr>
          <w:lang w:eastAsia="da-DK"/>
        </w:rPr>
        <w:t>Eventuel henvisning</w:t>
      </w:r>
    </w:p>
    <w:p w14:paraId="4F458319" w14:textId="66E3F75A" w:rsidR="00B73CAF" w:rsidRPr="0080275D" w:rsidRDefault="00B73CAF" w:rsidP="000D73CB">
      <w:pPr>
        <w:pStyle w:val="Listeafsnit"/>
        <w:numPr>
          <w:ilvl w:val="0"/>
          <w:numId w:val="8"/>
        </w:numPr>
        <w:ind w:left="851"/>
        <w:rPr>
          <w:lang w:eastAsia="da-DK"/>
        </w:rPr>
      </w:pPr>
      <w:r w:rsidRPr="0080275D">
        <w:rPr>
          <w:lang w:eastAsia="da-DK"/>
        </w:rPr>
        <w:t>Beskrivelse af den aktuelle problematik</w:t>
      </w:r>
    </w:p>
    <w:p w14:paraId="4E2ACBC6" w14:textId="545C9758" w:rsidR="000D73CB" w:rsidRPr="0080275D" w:rsidRDefault="00B73CAF" w:rsidP="000D73CB">
      <w:pPr>
        <w:pStyle w:val="Listeafsnit"/>
        <w:numPr>
          <w:ilvl w:val="0"/>
          <w:numId w:val="8"/>
        </w:numPr>
        <w:ind w:left="851"/>
        <w:rPr>
          <w:lang w:eastAsia="da-DK"/>
        </w:rPr>
      </w:pPr>
      <w:r w:rsidRPr="0080275D">
        <w:rPr>
          <w:lang w:eastAsia="da-DK"/>
        </w:rPr>
        <w:t>Samtykkeerklæring</w:t>
      </w:r>
    </w:p>
    <w:p w14:paraId="3622FF1A" w14:textId="77777777" w:rsidR="00B73CAF" w:rsidRPr="0080275D" w:rsidRDefault="00B73CAF" w:rsidP="000D73CB">
      <w:pPr>
        <w:pStyle w:val="Listeafsnit"/>
        <w:ind w:left="426" w:hanging="284"/>
        <w:rPr>
          <w:lang w:eastAsia="da-DK"/>
        </w:rPr>
      </w:pPr>
      <w:r w:rsidRPr="0080275D">
        <w:rPr>
          <w:lang w:eastAsia="da-DK"/>
        </w:rPr>
        <w:t>Underskriv digitalt og send ansøgningen</w:t>
      </w:r>
    </w:p>
    <w:p w14:paraId="3E0D5D73" w14:textId="45843CAC" w:rsidR="00B73CAF" w:rsidRDefault="00B73CAF" w:rsidP="000D73CB">
      <w:pPr>
        <w:pStyle w:val="Listeafsnit"/>
        <w:ind w:left="426" w:hanging="284"/>
        <w:rPr>
          <w:lang w:eastAsia="da-DK"/>
        </w:rPr>
      </w:pPr>
      <w:r w:rsidRPr="0080275D">
        <w:rPr>
          <w:lang w:eastAsia="da-DK"/>
        </w:rPr>
        <w:t>Kvittering modtages i Digital Post</w:t>
      </w:r>
    </w:p>
    <w:p w14:paraId="77A15552" w14:textId="2D0F466C" w:rsidR="00B73CAF" w:rsidRPr="0080275D" w:rsidRDefault="00B73CAF" w:rsidP="009114A6">
      <w:pPr>
        <w:ind w:left="641"/>
        <w:rPr>
          <w:lang w:eastAsia="da-DK"/>
        </w:rPr>
      </w:pPr>
      <w:r w:rsidRPr="0080275D">
        <w:rPr>
          <w:lang w:eastAsia="da-DK"/>
        </w:rPr>
        <w:t>  </w:t>
      </w:r>
    </w:p>
    <w:p w14:paraId="3DF6ADC6" w14:textId="71351CC6" w:rsidR="00AD052E" w:rsidRDefault="00B73CAF" w:rsidP="00B73CAF">
      <w:pPr>
        <w:rPr>
          <w:lang w:eastAsia="da-DK"/>
        </w:rPr>
      </w:pPr>
      <w:r>
        <w:rPr>
          <w:lang w:eastAsia="da-DK"/>
        </w:rPr>
        <w:t xml:space="preserve">Når </w:t>
      </w:r>
      <w:r w:rsidR="00AD052E">
        <w:rPr>
          <w:lang w:eastAsia="da-DK"/>
        </w:rPr>
        <w:t>ansøgningen modtages i Overvægtsklinikken</w:t>
      </w:r>
      <w:r>
        <w:rPr>
          <w:lang w:eastAsia="da-DK"/>
        </w:rPr>
        <w:t xml:space="preserve">, </w:t>
      </w:r>
      <w:r w:rsidR="00AD052E">
        <w:rPr>
          <w:lang w:eastAsia="da-DK"/>
        </w:rPr>
        <w:t>bliver I kontaktet</w:t>
      </w:r>
      <w:r>
        <w:rPr>
          <w:lang w:eastAsia="da-DK"/>
        </w:rPr>
        <w:t xml:space="preserve"> med tid til første konsultation</w:t>
      </w:r>
      <w:r w:rsidR="003E6436">
        <w:rPr>
          <w:lang w:eastAsia="da-DK"/>
        </w:rPr>
        <w:t>.</w:t>
      </w:r>
    </w:p>
    <w:p w14:paraId="3CE654EF" w14:textId="77777777" w:rsidR="003E6436" w:rsidRDefault="004228EA" w:rsidP="001F3F05">
      <w:pPr>
        <w:rPr>
          <w:lang w:eastAsia="da-DK"/>
        </w:rPr>
      </w:pPr>
      <w:r>
        <w:rPr>
          <w:lang w:eastAsia="da-DK"/>
        </w:rPr>
        <w:t>Der aftales efterfølgende</w:t>
      </w:r>
      <w:r w:rsidR="00B73CAF">
        <w:rPr>
          <w:lang w:eastAsia="da-DK"/>
        </w:rPr>
        <w:t xml:space="preserve"> konsultationer med </w:t>
      </w:r>
      <w:r w:rsidR="00275E27">
        <w:rPr>
          <w:lang w:eastAsia="da-DK"/>
        </w:rPr>
        <w:t>6</w:t>
      </w:r>
      <w:r w:rsidR="00B73CAF">
        <w:rPr>
          <w:lang w:eastAsia="da-DK"/>
        </w:rPr>
        <w:t>-8 ugers mellemrum</w:t>
      </w:r>
      <w:r w:rsidR="00A52DDA">
        <w:rPr>
          <w:lang w:eastAsia="da-DK"/>
        </w:rPr>
        <w:t>.</w:t>
      </w:r>
      <w:r w:rsidR="004C5F04">
        <w:rPr>
          <w:lang w:eastAsia="da-DK"/>
        </w:rPr>
        <w:t xml:space="preserve"> </w:t>
      </w:r>
    </w:p>
    <w:p w14:paraId="367CCCF5" w14:textId="6B55212D" w:rsidR="00B73CAF" w:rsidRDefault="003E6436" w:rsidP="001F3F05">
      <w:pPr>
        <w:rPr>
          <w:lang w:eastAsia="da-DK"/>
        </w:rPr>
      </w:pPr>
      <w:r>
        <w:rPr>
          <w:lang w:eastAsia="da-DK"/>
        </w:rPr>
        <w:t>Forløbet fortsætter så længe I som familie og vi vurderer, at der er et behov.</w:t>
      </w:r>
    </w:p>
    <w:p w14:paraId="15100940" w14:textId="77777777" w:rsidR="000D73CB" w:rsidRDefault="000D73CB" w:rsidP="001F3F05">
      <w:pPr>
        <w:rPr>
          <w:lang w:eastAsia="da-DK"/>
        </w:rPr>
      </w:pPr>
    </w:p>
    <w:p w14:paraId="0ACBD22B" w14:textId="1B28DE03" w:rsidR="00A52DDA" w:rsidRDefault="00A52DDA" w:rsidP="00FA3C6C">
      <w:pPr>
        <w:pStyle w:val="Overskrift3"/>
        <w:rPr>
          <w:rFonts w:eastAsia="Times New Roman"/>
          <w:lang w:eastAsia="da-DK"/>
        </w:rPr>
      </w:pPr>
      <w:r w:rsidRPr="00677DF2">
        <w:rPr>
          <w:rFonts w:eastAsia="Times New Roman"/>
          <w:lang w:eastAsia="da-DK"/>
        </w:rPr>
        <w:t xml:space="preserve">Hvor </w:t>
      </w:r>
      <w:r w:rsidRPr="00612AC5">
        <w:rPr>
          <w:rFonts w:eastAsia="Times New Roman"/>
          <w:lang w:eastAsia="da-DK"/>
        </w:rPr>
        <w:t xml:space="preserve">og hvornår </w:t>
      </w:r>
      <w:r w:rsidRPr="00677DF2">
        <w:rPr>
          <w:rFonts w:eastAsia="Times New Roman"/>
          <w:lang w:eastAsia="da-DK"/>
        </w:rPr>
        <w:t>foregår det?</w:t>
      </w:r>
    </w:p>
    <w:p w14:paraId="61CD00DE" w14:textId="191B04A5" w:rsidR="0051326E" w:rsidRDefault="0051326E" w:rsidP="0051326E">
      <w:pPr>
        <w:rPr>
          <w:lang w:eastAsia="da-DK"/>
        </w:rPr>
      </w:pPr>
      <w:r>
        <w:rPr>
          <w:lang w:eastAsia="da-DK"/>
        </w:rPr>
        <w:t>Der er konsultationer i både Brønderslev og Dronninglund.</w:t>
      </w:r>
    </w:p>
    <w:p w14:paraId="490FBE30" w14:textId="77777777" w:rsidR="0051326E" w:rsidRPr="0051326E" w:rsidRDefault="0051326E" w:rsidP="0051326E">
      <w:pPr>
        <w:rPr>
          <w:lang w:eastAsia="da-DK"/>
        </w:rPr>
      </w:pPr>
    </w:p>
    <w:p w14:paraId="0A45A561" w14:textId="20F52CBE" w:rsidR="00A52DDA" w:rsidRPr="00A52DDA" w:rsidRDefault="004228EA" w:rsidP="00A52DDA">
      <w:pPr>
        <w:rPr>
          <w:u w:val="single"/>
          <w:lang w:eastAsia="da-DK"/>
        </w:rPr>
      </w:pPr>
      <w:r>
        <w:rPr>
          <w:u w:val="single"/>
          <w:lang w:eastAsia="da-DK"/>
        </w:rPr>
        <w:t xml:space="preserve">Konsultationer i </w:t>
      </w:r>
      <w:r w:rsidR="00A52DDA" w:rsidRPr="00A52DDA">
        <w:rPr>
          <w:u w:val="single"/>
          <w:lang w:eastAsia="da-DK"/>
        </w:rPr>
        <w:t>Brønderslev</w:t>
      </w:r>
    </w:p>
    <w:p w14:paraId="400D9ACC" w14:textId="64F859E6" w:rsidR="00A52DDA" w:rsidRDefault="00A52DDA" w:rsidP="00A52DDA">
      <w:pPr>
        <w:rPr>
          <w:lang w:eastAsia="da-DK"/>
        </w:rPr>
      </w:pPr>
      <w:r w:rsidRPr="00612AC5">
        <w:rPr>
          <w:lang w:eastAsia="da-DK"/>
        </w:rPr>
        <w:t xml:space="preserve">Sundhedscenter Vest </w:t>
      </w:r>
    </w:p>
    <w:p w14:paraId="6FC99963" w14:textId="24A3EED1" w:rsidR="00A52DDA" w:rsidRPr="00612AC5" w:rsidRDefault="00A52DDA" w:rsidP="00A52DDA">
      <w:pPr>
        <w:rPr>
          <w:lang w:eastAsia="da-DK"/>
        </w:rPr>
      </w:pPr>
      <w:r w:rsidRPr="00612AC5">
        <w:rPr>
          <w:lang w:eastAsia="da-DK"/>
        </w:rPr>
        <w:t xml:space="preserve">Tolstrupvej 91, Brønderslev </w:t>
      </w:r>
    </w:p>
    <w:p w14:paraId="240E646D" w14:textId="7C002115" w:rsidR="00A52DDA" w:rsidRDefault="00A52DDA" w:rsidP="00A52DDA">
      <w:pPr>
        <w:rPr>
          <w:lang w:eastAsia="da-DK"/>
        </w:rPr>
      </w:pPr>
      <w:r w:rsidRPr="00612AC5">
        <w:rPr>
          <w:lang w:eastAsia="da-DK"/>
        </w:rPr>
        <w:t xml:space="preserve">Torsdage </w:t>
      </w:r>
      <w:r w:rsidR="004228EA">
        <w:rPr>
          <w:lang w:eastAsia="da-DK"/>
        </w:rPr>
        <w:t xml:space="preserve">mellem </w:t>
      </w:r>
      <w:r w:rsidRPr="00612AC5">
        <w:rPr>
          <w:lang w:eastAsia="da-DK"/>
        </w:rPr>
        <w:t>8.30 – 14.30</w:t>
      </w:r>
    </w:p>
    <w:p w14:paraId="2C02272E" w14:textId="77777777" w:rsidR="0051326E" w:rsidRDefault="0051326E" w:rsidP="00A52DDA">
      <w:pPr>
        <w:rPr>
          <w:lang w:eastAsia="da-DK"/>
        </w:rPr>
      </w:pPr>
    </w:p>
    <w:p w14:paraId="5923F870" w14:textId="78C24019" w:rsidR="00A52DDA" w:rsidRPr="00A52DDA" w:rsidRDefault="004228EA" w:rsidP="00A52DDA">
      <w:pPr>
        <w:rPr>
          <w:u w:val="single"/>
          <w:lang w:eastAsia="da-DK"/>
        </w:rPr>
      </w:pPr>
      <w:r>
        <w:rPr>
          <w:u w:val="single"/>
          <w:lang w:eastAsia="da-DK"/>
        </w:rPr>
        <w:t xml:space="preserve">Konsultationer i </w:t>
      </w:r>
      <w:r w:rsidR="00A52DDA" w:rsidRPr="00A52DDA">
        <w:rPr>
          <w:u w:val="single"/>
          <w:lang w:eastAsia="da-DK"/>
        </w:rPr>
        <w:t>Dronninglund</w:t>
      </w:r>
    </w:p>
    <w:p w14:paraId="0EA56193" w14:textId="16D85929" w:rsidR="00A52DDA" w:rsidRDefault="00A52DDA" w:rsidP="00A52DDA">
      <w:pPr>
        <w:rPr>
          <w:lang w:eastAsia="da-DK"/>
        </w:rPr>
      </w:pPr>
      <w:r w:rsidRPr="00612AC5">
        <w:rPr>
          <w:lang w:eastAsia="da-DK"/>
        </w:rPr>
        <w:t>Sundhedscenter Øst</w:t>
      </w:r>
    </w:p>
    <w:p w14:paraId="572F6E02" w14:textId="269DCBEF" w:rsidR="00A52DDA" w:rsidRPr="00612AC5" w:rsidRDefault="00A52DDA" w:rsidP="00A52DDA">
      <w:pPr>
        <w:rPr>
          <w:lang w:eastAsia="da-DK"/>
        </w:rPr>
      </w:pPr>
      <w:r w:rsidRPr="00612AC5">
        <w:rPr>
          <w:lang w:eastAsia="da-DK"/>
        </w:rPr>
        <w:t>Multebærvej 5, Dronninglund</w:t>
      </w:r>
    </w:p>
    <w:p w14:paraId="519C1659" w14:textId="612AAFD5" w:rsidR="00A52DDA" w:rsidRDefault="00A52DDA" w:rsidP="00A52DDA">
      <w:pPr>
        <w:rPr>
          <w:lang w:eastAsia="da-DK"/>
        </w:rPr>
      </w:pPr>
      <w:r w:rsidRPr="00612AC5">
        <w:rPr>
          <w:lang w:eastAsia="da-DK"/>
        </w:rPr>
        <w:t xml:space="preserve">Fredage </w:t>
      </w:r>
      <w:r w:rsidR="004228EA">
        <w:rPr>
          <w:lang w:eastAsia="da-DK"/>
        </w:rPr>
        <w:t xml:space="preserve">mellem </w:t>
      </w:r>
      <w:r w:rsidRPr="00612AC5">
        <w:rPr>
          <w:lang w:eastAsia="da-DK"/>
        </w:rPr>
        <w:t>8.30 – 14.30</w:t>
      </w:r>
    </w:p>
    <w:p w14:paraId="0D7C5EE6" w14:textId="77777777" w:rsidR="004228EA" w:rsidRDefault="004228EA" w:rsidP="00A52DDA">
      <w:pPr>
        <w:rPr>
          <w:lang w:eastAsia="da-DK"/>
        </w:rPr>
      </w:pPr>
    </w:p>
    <w:p w14:paraId="5CC5E431" w14:textId="43E2187C" w:rsidR="00A52DDA" w:rsidRPr="00677DF2" w:rsidRDefault="000D73CB" w:rsidP="00A52DDA">
      <w:pPr>
        <w:pStyle w:val="Overskrift3"/>
        <w:rPr>
          <w:rFonts w:eastAsia="Times New Roman"/>
          <w:lang w:eastAsia="da-DK"/>
        </w:rPr>
      </w:pPr>
      <w:r>
        <w:rPr>
          <w:rFonts w:eastAsia="Times New Roman"/>
          <w:lang w:eastAsia="da-DK"/>
        </w:rPr>
        <w:t>Vil I vide mere?</w:t>
      </w:r>
    </w:p>
    <w:p w14:paraId="2ED005CB" w14:textId="39B62F45" w:rsidR="00A52DDA" w:rsidRDefault="00A52DDA" w:rsidP="00A52DDA">
      <w:pPr>
        <w:rPr>
          <w:lang w:eastAsia="da-DK"/>
        </w:rPr>
      </w:pPr>
      <w:r w:rsidRPr="00677DF2">
        <w:rPr>
          <w:lang w:eastAsia="da-DK"/>
        </w:rPr>
        <w:t xml:space="preserve">Se </w:t>
      </w:r>
      <w:r w:rsidR="00275E27">
        <w:rPr>
          <w:lang w:eastAsia="da-DK"/>
        </w:rPr>
        <w:t xml:space="preserve">Brønderslev kommunes hjemmeside, </w:t>
      </w:r>
      <w:r w:rsidRPr="00677DF2">
        <w:rPr>
          <w:lang w:eastAsia="da-DK"/>
        </w:rPr>
        <w:t xml:space="preserve">Sundhed.dk eller kontakt </w:t>
      </w:r>
      <w:r w:rsidR="00FA3C6C">
        <w:rPr>
          <w:lang w:eastAsia="da-DK"/>
        </w:rPr>
        <w:t>sekretæren for Overvægtsklinikken.</w:t>
      </w:r>
    </w:p>
    <w:p w14:paraId="777AC7B2" w14:textId="6B9125CD" w:rsidR="00275E27" w:rsidRDefault="00275E27" w:rsidP="00A52DDA">
      <w:pPr>
        <w:rPr>
          <w:szCs w:val="26"/>
          <w:lang w:eastAsia="da-DK"/>
        </w:rPr>
      </w:pPr>
    </w:p>
    <w:p w14:paraId="5E9BC042" w14:textId="6284EFEC" w:rsidR="00FA3C6C" w:rsidRDefault="00FA3C6C" w:rsidP="00FA3C6C">
      <w:pPr>
        <w:rPr>
          <w:lang w:eastAsia="da-DK"/>
        </w:rPr>
      </w:pPr>
      <w:r>
        <w:rPr>
          <w:lang w:eastAsia="da-DK"/>
        </w:rPr>
        <w:t>Sekretær</w:t>
      </w:r>
      <w:r w:rsidR="009114A6">
        <w:rPr>
          <w:lang w:eastAsia="da-DK"/>
        </w:rPr>
        <w:t xml:space="preserve">en </w:t>
      </w:r>
      <w:r>
        <w:rPr>
          <w:lang w:eastAsia="da-DK"/>
        </w:rPr>
        <w:t>kan kontaktes telefonisk torsdag og fredag mellem kl. 8-10.</w:t>
      </w:r>
    </w:p>
    <w:p w14:paraId="182B9978" w14:textId="77777777" w:rsidR="00FA3C6C" w:rsidRPr="004228EA" w:rsidRDefault="00FA3C6C" w:rsidP="00FA3C6C">
      <w:pPr>
        <w:rPr>
          <w:szCs w:val="26"/>
          <w:lang w:eastAsia="da-DK"/>
        </w:rPr>
      </w:pPr>
      <w:r>
        <w:rPr>
          <w:lang w:eastAsia="da-DK"/>
        </w:rPr>
        <w:t>Øvrig henvendelse kan ske via mail:</w:t>
      </w:r>
    </w:p>
    <w:p w14:paraId="7E3E3FCC" w14:textId="35225E62" w:rsidR="00031625" w:rsidRPr="00031625" w:rsidRDefault="00C826B5" w:rsidP="00FA3C6C">
      <w:pPr>
        <w:rPr>
          <w:sz w:val="22"/>
          <w:szCs w:val="22"/>
          <w:lang w:eastAsia="da-DK"/>
        </w:rPr>
      </w:pPr>
      <w:hyperlink r:id="rId16" w:history="1">
        <w:r w:rsidR="00FA3C6C" w:rsidRPr="004228EA">
          <w:rPr>
            <w:rStyle w:val="Hyperlink"/>
            <w:rFonts w:eastAsia="Times New Roman"/>
            <w:szCs w:val="26"/>
            <w:lang w:eastAsia="da-DK"/>
          </w:rPr>
          <w:t>klinikforovervægt@99454545.dk</w:t>
        </w:r>
      </w:hyperlink>
      <w:r w:rsidR="00FA3C6C" w:rsidRPr="00A52DDA">
        <w:rPr>
          <w:sz w:val="22"/>
          <w:szCs w:val="22"/>
          <w:lang w:eastAsia="da-DK"/>
        </w:rPr>
        <w:t xml:space="preserve"> </w:t>
      </w:r>
    </w:p>
    <w:p w14:paraId="0CE6AC2A" w14:textId="08677710" w:rsidR="00AD052E" w:rsidRDefault="00AD052E" w:rsidP="00AD052E"/>
    <w:p w14:paraId="044F4853" w14:textId="70963936" w:rsidR="00AD052E" w:rsidRDefault="00AD052E" w:rsidP="00AD052E"/>
    <w:p w14:paraId="4E1DC8F1" w14:textId="67B2A4C8" w:rsidR="00AD052E" w:rsidRDefault="00AD052E" w:rsidP="00AD052E"/>
    <w:p w14:paraId="4B6887B0" w14:textId="042A4E85" w:rsidR="00AD052E" w:rsidRDefault="00AD052E" w:rsidP="00AD052E"/>
    <w:p w14:paraId="66130727" w14:textId="03063DE9" w:rsidR="00AD052E" w:rsidRDefault="00AD052E" w:rsidP="00AD052E"/>
    <w:p w14:paraId="2181C5D9" w14:textId="233F9220" w:rsidR="00AD052E" w:rsidRDefault="00AD052E" w:rsidP="00AD052E"/>
    <w:p w14:paraId="58D5A01A" w14:textId="166BF46B" w:rsidR="000D73CB" w:rsidRDefault="000D73CB" w:rsidP="00AD052E"/>
    <w:p w14:paraId="468C60B9" w14:textId="1267675C" w:rsidR="000D73CB" w:rsidRDefault="000D73CB" w:rsidP="00AD052E"/>
    <w:p w14:paraId="23F4F935" w14:textId="77777777" w:rsidR="000D73CB" w:rsidRPr="00AD052E" w:rsidRDefault="000D73CB" w:rsidP="00AD052E"/>
    <w:p w14:paraId="2C6BF659" w14:textId="03B13833" w:rsidR="00031625" w:rsidRPr="00031625" w:rsidRDefault="00275E27" w:rsidP="00031625">
      <w:pPr>
        <w:pStyle w:val="Overskrift3"/>
      </w:pPr>
      <w:r w:rsidRPr="00275E27">
        <w:lastRenderedPageBreak/>
        <w:t xml:space="preserve">Hvem møder </w:t>
      </w:r>
      <w:r w:rsidR="003C07AF">
        <w:t>I</w:t>
      </w:r>
      <w:r w:rsidR="00FA3C6C">
        <w:t>?</w:t>
      </w:r>
    </w:p>
    <w:p w14:paraId="4D9AD57D" w14:textId="32442489" w:rsidR="00AD052E" w:rsidRDefault="00EA57EB" w:rsidP="00AD05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5" behindDoc="0" locked="0" layoutInCell="1" allowOverlap="1" wp14:anchorId="36FD4FC9" wp14:editId="1FD5CEED">
            <wp:simplePos x="0" y="0"/>
            <wp:positionH relativeFrom="column">
              <wp:posOffset>112395</wp:posOffset>
            </wp:positionH>
            <wp:positionV relativeFrom="paragraph">
              <wp:posOffset>193110</wp:posOffset>
            </wp:positionV>
            <wp:extent cx="1402028" cy="1695450"/>
            <wp:effectExtent l="0" t="0" r="8255" b="0"/>
            <wp:wrapNone/>
            <wp:docPr id="5" name="Billede 5" descr="Et billede, der indeholder person, væg, indendørs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person, væg, indendørs, poserer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4197" r="17704" b="15493"/>
                    <a:stretch/>
                  </pic:blipFill>
                  <pic:spPr bwMode="auto">
                    <a:xfrm>
                      <a:off x="0" y="0"/>
                      <a:ext cx="1402028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F5BFC" w14:textId="09274CFB" w:rsidR="00275E27" w:rsidRPr="001011EF" w:rsidRDefault="00275E27" w:rsidP="00275E27">
      <w:pPr>
        <w:jc w:val="center"/>
        <w:rPr>
          <w:rFonts w:ascii="Comic Sans MS" w:hAnsi="Comic Sans MS"/>
          <w:b/>
          <w:sz w:val="32"/>
          <w:szCs w:val="32"/>
        </w:rPr>
      </w:pPr>
    </w:p>
    <w:p w14:paraId="59D8BBAC" w14:textId="5923FABF" w:rsidR="00275E27" w:rsidRPr="001011EF" w:rsidRDefault="00275E27" w:rsidP="00275E27">
      <w:pPr>
        <w:jc w:val="center"/>
        <w:rPr>
          <w:rFonts w:ascii="Comic Sans MS" w:hAnsi="Comic Sans MS"/>
          <w:b/>
          <w:sz w:val="32"/>
          <w:szCs w:val="32"/>
        </w:rPr>
      </w:pPr>
    </w:p>
    <w:p w14:paraId="6AA48954" w14:textId="15A2F42E" w:rsidR="00275E27" w:rsidRPr="001011EF" w:rsidRDefault="00275E27" w:rsidP="00275E27">
      <w:pPr>
        <w:rPr>
          <w:rFonts w:ascii="Comic Sans MS" w:hAnsi="Comic Sans MS"/>
          <w:sz w:val="32"/>
          <w:szCs w:val="32"/>
        </w:rPr>
      </w:pPr>
    </w:p>
    <w:p w14:paraId="45353F2C" w14:textId="625E5DA7" w:rsidR="00275E27" w:rsidRPr="00D05F75" w:rsidRDefault="00275E27" w:rsidP="00275E27">
      <w:pPr>
        <w:rPr>
          <w:rFonts w:ascii="Verdana" w:hAnsi="Verdana"/>
          <w:b/>
        </w:rPr>
      </w:pPr>
    </w:p>
    <w:p w14:paraId="26C544CA" w14:textId="5CA2EA13" w:rsidR="00275E27" w:rsidRPr="00D05F75" w:rsidRDefault="00275E27" w:rsidP="00275E27">
      <w:pPr>
        <w:rPr>
          <w:rFonts w:ascii="Verdana" w:hAnsi="Verdana"/>
          <w:b/>
        </w:rPr>
      </w:pPr>
    </w:p>
    <w:p w14:paraId="78ECCFFF" w14:textId="50310168" w:rsidR="00275E27" w:rsidRDefault="00EA57EB" w:rsidP="00275E2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7" behindDoc="0" locked="0" layoutInCell="1" allowOverlap="1" wp14:anchorId="4B9F1C1E" wp14:editId="12462920">
                <wp:simplePos x="0" y="0"/>
                <wp:positionH relativeFrom="column">
                  <wp:posOffset>113030</wp:posOffset>
                </wp:positionH>
                <wp:positionV relativeFrom="paragraph">
                  <wp:posOffset>100965</wp:posOffset>
                </wp:positionV>
                <wp:extent cx="1960880" cy="704850"/>
                <wp:effectExtent l="13335" t="5715" r="6985" b="13335"/>
                <wp:wrapSquare wrapText="bothSides"/>
                <wp:docPr id="14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73A79" w14:textId="7AA3414E" w:rsidR="00275E27" w:rsidRPr="00C826B5" w:rsidRDefault="00AD052E" w:rsidP="00275E27">
                            <w:pPr>
                              <w:rPr>
                                <w:color w:val="008337"/>
                              </w:rPr>
                            </w:pPr>
                            <w:r w:rsidRPr="00C826B5">
                              <w:rPr>
                                <w:color w:val="008337"/>
                              </w:rPr>
                              <w:t>Pia Nielsen</w:t>
                            </w:r>
                          </w:p>
                          <w:p w14:paraId="697B03F8" w14:textId="77777777" w:rsidR="00275E27" w:rsidRPr="00C826B5" w:rsidRDefault="00275E27" w:rsidP="00275E27">
                            <w:pPr>
                              <w:rPr>
                                <w:color w:val="008337"/>
                              </w:rPr>
                            </w:pPr>
                            <w:r w:rsidRPr="00C826B5">
                              <w:rPr>
                                <w:color w:val="008337"/>
                              </w:rPr>
                              <w:t>Kostvejleder</w:t>
                            </w:r>
                          </w:p>
                          <w:p w14:paraId="2F5431B6" w14:textId="77777777" w:rsidR="00275E27" w:rsidRPr="005C60E0" w:rsidRDefault="00275E27" w:rsidP="00275E2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5C60E0">
                              <w:rPr>
                                <w:rFonts w:ascii="Calibri" w:hAnsi="Calibri"/>
                              </w:rPr>
                              <w:t>P.B. Ernæring og Sundhed</w:t>
                            </w:r>
                          </w:p>
                          <w:p w14:paraId="4C03ED2E" w14:textId="77777777" w:rsidR="00275E27" w:rsidRPr="005C60E0" w:rsidRDefault="00275E27" w:rsidP="00275E2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F1C1E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6" type="#_x0000_t202" style="position:absolute;margin-left:8.9pt;margin-top:7.95pt;width:154.4pt;height:55.5pt;z-index:2516756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" strokecolor="white">
                <v:textbox>
                  <w:txbxContent>
                    <w:p w14:paraId="4BA73A79" w14:textId="7AA3414E" w:rsidR="00275E27" w:rsidRPr="00C826B5" w:rsidRDefault="00AD052E" w:rsidP="00275E27">
                      <w:pPr>
                        <w:rPr>
                          <w:color w:val="008337"/>
                        </w:rPr>
                      </w:pPr>
                      <w:r w:rsidRPr="00C826B5">
                        <w:rPr>
                          <w:color w:val="008337"/>
                        </w:rPr>
                        <w:t>Pia Nielsen</w:t>
                      </w:r>
                    </w:p>
                    <w:p w14:paraId="697B03F8" w14:textId="77777777" w:rsidR="00275E27" w:rsidRPr="00C826B5" w:rsidRDefault="00275E27" w:rsidP="00275E27">
                      <w:pPr>
                        <w:rPr>
                          <w:color w:val="008337"/>
                        </w:rPr>
                      </w:pPr>
                      <w:r w:rsidRPr="00C826B5">
                        <w:rPr>
                          <w:color w:val="008337"/>
                        </w:rPr>
                        <w:t>Kostvejleder</w:t>
                      </w:r>
                    </w:p>
                    <w:p w14:paraId="2F5431B6" w14:textId="77777777" w:rsidR="00275E27" w:rsidRPr="005C60E0" w:rsidRDefault="00275E27" w:rsidP="00275E27">
                      <w:pPr>
                        <w:rPr>
                          <w:rFonts w:ascii="Calibri" w:hAnsi="Calibri"/>
                        </w:rPr>
                      </w:pPr>
                      <w:r w:rsidRPr="005C60E0">
                        <w:rPr>
                          <w:rFonts w:ascii="Calibri" w:hAnsi="Calibri"/>
                        </w:rPr>
                        <w:t>P.B. Ernæring og Sundhed</w:t>
                      </w:r>
                    </w:p>
                    <w:p w14:paraId="4C03ED2E" w14:textId="77777777" w:rsidR="00275E27" w:rsidRPr="005C60E0" w:rsidRDefault="00275E27" w:rsidP="00275E2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468F1" w14:textId="440E5647" w:rsidR="00275E27" w:rsidRDefault="00275E27" w:rsidP="00275E27">
      <w:pPr>
        <w:rPr>
          <w:sz w:val="32"/>
          <w:szCs w:val="32"/>
        </w:rPr>
      </w:pPr>
    </w:p>
    <w:p w14:paraId="4E6AB067" w14:textId="6C4745C1" w:rsidR="00275E27" w:rsidRDefault="00275E27" w:rsidP="00275E2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14:paraId="6DFE4ADD" w14:textId="258B7BA3" w:rsidR="00275E27" w:rsidRPr="00422CAF" w:rsidRDefault="0051326E" w:rsidP="00275E2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1" behindDoc="0" locked="0" layoutInCell="1" allowOverlap="1" wp14:anchorId="32069885" wp14:editId="342F458B">
            <wp:simplePos x="0" y="0"/>
            <wp:positionH relativeFrom="margin">
              <wp:posOffset>114300</wp:posOffset>
            </wp:positionH>
            <wp:positionV relativeFrom="paragraph">
              <wp:posOffset>119380</wp:posOffset>
            </wp:positionV>
            <wp:extent cx="137160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300" y="21345"/>
                <wp:lineTo x="21300" y="0"/>
                <wp:lineTo x="0" y="0"/>
              </wp:wrapPolygon>
            </wp:wrapThrough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3" t="1" r="14443" b="16135"/>
                    <a:stretch/>
                  </pic:blipFill>
                  <pic:spPr bwMode="auto">
                    <a:xfrm>
                      <a:off x="0" y="0"/>
                      <a:ext cx="13716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27">
        <w:rPr>
          <w:sz w:val="32"/>
          <w:szCs w:val="32"/>
        </w:rPr>
        <w:t xml:space="preserve">                </w:t>
      </w:r>
    </w:p>
    <w:p w14:paraId="4F8AEC42" w14:textId="2B06BF3B" w:rsidR="00275E27" w:rsidRPr="00422CAF" w:rsidRDefault="00275E27" w:rsidP="00275E27">
      <w:pPr>
        <w:rPr>
          <w:sz w:val="32"/>
          <w:szCs w:val="32"/>
        </w:rPr>
      </w:pPr>
    </w:p>
    <w:p w14:paraId="1F967014" w14:textId="3B25556B" w:rsidR="00275E27" w:rsidRDefault="00275E27" w:rsidP="00275E27">
      <w:pPr>
        <w:rPr>
          <w:rFonts w:ascii="Verdana" w:hAnsi="Verdana"/>
          <w:b/>
          <w:sz w:val="32"/>
          <w:szCs w:val="32"/>
        </w:rPr>
      </w:pPr>
    </w:p>
    <w:p w14:paraId="69566968" w14:textId="7B953C82" w:rsidR="00275E27" w:rsidRDefault="00275E27" w:rsidP="00275E27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                                                     </w:t>
      </w:r>
    </w:p>
    <w:p w14:paraId="3316B930" w14:textId="0D2D8CBC" w:rsidR="00275E27" w:rsidRDefault="00275E27" w:rsidP="00275E27">
      <w:pPr>
        <w:rPr>
          <w:rFonts w:ascii="Verdana" w:hAnsi="Verdana"/>
          <w:b/>
          <w:sz w:val="32"/>
          <w:szCs w:val="32"/>
        </w:rPr>
      </w:pPr>
    </w:p>
    <w:p w14:paraId="09CB2A53" w14:textId="2D2B87F5" w:rsidR="00275E27" w:rsidRDefault="00275E27" w:rsidP="00275E27">
      <w:pPr>
        <w:rPr>
          <w:sz w:val="32"/>
          <w:szCs w:val="32"/>
        </w:rPr>
      </w:pPr>
    </w:p>
    <w:p w14:paraId="52237B5B" w14:textId="15530415" w:rsidR="00275E27" w:rsidRDefault="0051326E" w:rsidP="00275E27">
      <w:pPr>
        <w:rPr>
          <w:rFonts w:ascii="Verdana" w:hAnsi="Verdan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5" behindDoc="0" locked="0" layoutInCell="1" allowOverlap="1" wp14:anchorId="5F928167" wp14:editId="720A96FC">
                <wp:simplePos x="0" y="0"/>
                <wp:positionH relativeFrom="margin">
                  <wp:align>left</wp:align>
                </wp:positionH>
                <wp:positionV relativeFrom="paragraph">
                  <wp:posOffset>114082</wp:posOffset>
                </wp:positionV>
                <wp:extent cx="1752600" cy="473075"/>
                <wp:effectExtent l="0" t="0" r="19050" b="24130"/>
                <wp:wrapSquare wrapText="bothSides"/>
                <wp:docPr id="11" name="Tekstfel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8B7E9" w14:textId="77777777" w:rsidR="00275E27" w:rsidRPr="00C826B5" w:rsidRDefault="00275E27" w:rsidP="00275E27">
                            <w:pPr>
                              <w:rPr>
                                <w:color w:val="008337"/>
                                <w:szCs w:val="28"/>
                              </w:rPr>
                            </w:pPr>
                            <w:r w:rsidRPr="00C826B5">
                              <w:rPr>
                                <w:color w:val="008337"/>
                                <w:szCs w:val="28"/>
                              </w:rPr>
                              <w:t>Heidi Malchau</w:t>
                            </w:r>
                          </w:p>
                          <w:p w14:paraId="373434FF" w14:textId="77777777" w:rsidR="00275E27" w:rsidRPr="00C826B5" w:rsidRDefault="00275E27" w:rsidP="00275E27">
                            <w:pPr>
                              <w:rPr>
                                <w:color w:val="008337"/>
                                <w:szCs w:val="28"/>
                              </w:rPr>
                            </w:pPr>
                            <w:r w:rsidRPr="00C826B5">
                              <w:rPr>
                                <w:color w:val="008337"/>
                                <w:szCs w:val="28"/>
                              </w:rPr>
                              <w:t>Sundhedsplejerske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28167" id="Tekstfelt 11" o:spid="_x0000_s1027" type="#_x0000_t202" style="position:absolute;margin-left:0;margin-top:9pt;width:138pt;height:37.25pt;z-index:251677695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" strokecolor="white">
                <v:textbox style="mso-fit-shape-to-text:t">
                  <w:txbxContent>
                    <w:p w14:paraId="4978B7E9" w14:textId="77777777" w:rsidR="00275E27" w:rsidRPr="00C826B5" w:rsidRDefault="00275E27" w:rsidP="00275E27">
                      <w:pPr>
                        <w:rPr>
                          <w:color w:val="008337"/>
                          <w:szCs w:val="28"/>
                        </w:rPr>
                      </w:pPr>
                      <w:r w:rsidRPr="00C826B5">
                        <w:rPr>
                          <w:color w:val="008337"/>
                          <w:szCs w:val="28"/>
                        </w:rPr>
                        <w:t>Heidi Malchau</w:t>
                      </w:r>
                    </w:p>
                    <w:p w14:paraId="373434FF" w14:textId="77777777" w:rsidR="00275E27" w:rsidRPr="00C826B5" w:rsidRDefault="00275E27" w:rsidP="00275E27">
                      <w:pPr>
                        <w:rPr>
                          <w:color w:val="008337"/>
                          <w:szCs w:val="28"/>
                        </w:rPr>
                      </w:pPr>
                      <w:r w:rsidRPr="00C826B5">
                        <w:rPr>
                          <w:color w:val="008337"/>
                          <w:szCs w:val="28"/>
                        </w:rPr>
                        <w:t>Sundhedsplejerske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403DA8" w14:textId="5EE5E25E" w:rsidR="00275E27" w:rsidRDefault="00275E27" w:rsidP="00275E27">
      <w:pPr>
        <w:rPr>
          <w:rFonts w:ascii="Verdana" w:hAnsi="Verdana"/>
          <w:b/>
          <w:sz w:val="32"/>
          <w:szCs w:val="32"/>
        </w:rPr>
      </w:pPr>
    </w:p>
    <w:p w14:paraId="39293300" w14:textId="77777777" w:rsidR="00EA57EB" w:rsidRDefault="00EA57EB" w:rsidP="00275E27">
      <w:pPr>
        <w:rPr>
          <w:rFonts w:ascii="Verdana" w:hAnsi="Verdana"/>
          <w:b/>
          <w:sz w:val="32"/>
          <w:szCs w:val="32"/>
        </w:rPr>
      </w:pPr>
    </w:p>
    <w:p w14:paraId="1CE42866" w14:textId="2B22412D" w:rsidR="00EA57EB" w:rsidRDefault="00EA57EB" w:rsidP="00EA57EB">
      <w:pPr>
        <w:pStyle w:val="Overskrift3"/>
        <w:rPr>
          <w:lang w:eastAsia="da-DK"/>
        </w:rPr>
      </w:pPr>
    </w:p>
    <w:p w14:paraId="5C2B151E" w14:textId="77777777" w:rsidR="00C826B5" w:rsidRPr="00C826B5" w:rsidRDefault="00C826B5" w:rsidP="00C826B5">
      <w:pPr>
        <w:rPr>
          <w:lang w:eastAsia="da-DK"/>
        </w:rPr>
      </w:pPr>
    </w:p>
    <w:p w14:paraId="3ACA63BE" w14:textId="597948A1" w:rsidR="00EA57EB" w:rsidRDefault="00EA57EB" w:rsidP="00EA57EB">
      <w:pPr>
        <w:pStyle w:val="Overskrift3"/>
        <w:rPr>
          <w:lang w:eastAsia="da-DK"/>
        </w:rPr>
      </w:pPr>
      <w:r>
        <w:rPr>
          <w:lang w:eastAsia="da-DK"/>
        </w:rPr>
        <w:t>Samarbejdspartnere</w:t>
      </w:r>
    </w:p>
    <w:p w14:paraId="0B57A59B" w14:textId="5A306130" w:rsidR="00EA57EB" w:rsidRDefault="00EA57EB" w:rsidP="00EA57EB">
      <w:pPr>
        <w:rPr>
          <w:lang w:eastAsia="da-DK"/>
        </w:rPr>
      </w:pPr>
      <w:r w:rsidRPr="0080275D">
        <w:rPr>
          <w:lang w:eastAsia="da-DK"/>
        </w:rPr>
        <w:t>Overvægtsklinikken samarbejder med</w:t>
      </w:r>
      <w:r>
        <w:rPr>
          <w:lang w:eastAsia="da-DK"/>
        </w:rPr>
        <w:t>:</w:t>
      </w:r>
    </w:p>
    <w:p w14:paraId="60B10737" w14:textId="77777777" w:rsidR="00EA57EB" w:rsidRDefault="00EA57EB" w:rsidP="00EA57EB">
      <w:pPr>
        <w:pStyle w:val="Listeafsnit"/>
        <w:ind w:left="284" w:hanging="284"/>
        <w:rPr>
          <w:lang w:eastAsia="da-DK"/>
        </w:rPr>
      </w:pPr>
      <w:r>
        <w:rPr>
          <w:lang w:eastAsia="da-DK"/>
        </w:rPr>
        <w:t xml:space="preserve">Egen læge </w:t>
      </w:r>
    </w:p>
    <w:p w14:paraId="026EACCA" w14:textId="77777777" w:rsidR="00EA57EB" w:rsidRDefault="00EA57EB" w:rsidP="00EA57EB">
      <w:pPr>
        <w:pStyle w:val="Listeafsnit"/>
        <w:ind w:left="284" w:hanging="284"/>
        <w:rPr>
          <w:lang w:eastAsia="da-DK"/>
        </w:rPr>
      </w:pPr>
      <w:r w:rsidRPr="0080275D">
        <w:rPr>
          <w:lang w:eastAsia="da-DK"/>
        </w:rPr>
        <w:t>Videnscenter for Børn og Unge på Aalborg Universitetshospital</w:t>
      </w:r>
    </w:p>
    <w:p w14:paraId="0BFEA1D8" w14:textId="3EC301FF" w:rsidR="00EA57EB" w:rsidRPr="00C826B5" w:rsidRDefault="00EA57EB" w:rsidP="008B6B1B">
      <w:pPr>
        <w:pStyle w:val="Listeafsnit"/>
        <w:ind w:left="284" w:hanging="284"/>
        <w:rPr>
          <w:sz w:val="32"/>
          <w:szCs w:val="32"/>
        </w:rPr>
      </w:pPr>
      <w:r>
        <w:rPr>
          <w:lang w:eastAsia="da-DK"/>
        </w:rPr>
        <w:t>Børneafdelingerne på Aalborg Universitetshospital og Regionshospital Vendsyssel i Hjørring</w:t>
      </w:r>
      <w:r w:rsidR="00275E27" w:rsidRPr="00C826B5">
        <w:rPr>
          <w:sz w:val="32"/>
          <w:szCs w:val="32"/>
        </w:rPr>
        <w:t xml:space="preserve">                       </w:t>
      </w:r>
    </w:p>
    <w:p w14:paraId="5197BD98" w14:textId="77777777" w:rsidR="00C826B5" w:rsidRDefault="00275E27" w:rsidP="00EA57E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</w:p>
    <w:p w14:paraId="59EF746F" w14:textId="0D0D4834" w:rsidR="00275E27" w:rsidRPr="00EA57EB" w:rsidRDefault="00275E27" w:rsidP="00EA57EB">
      <w:pPr>
        <w:rPr>
          <w:rFonts w:ascii="Calibri" w:hAnsi="Calibri"/>
          <w:szCs w:val="28"/>
        </w:rPr>
      </w:pPr>
      <w:r>
        <w:rPr>
          <w:sz w:val="32"/>
          <w:szCs w:val="32"/>
        </w:rPr>
        <w:t xml:space="preserve">               </w:t>
      </w:r>
    </w:p>
    <w:p w14:paraId="7CCCD8A1" w14:textId="58308CD0" w:rsidR="00EA57EB" w:rsidRDefault="00EA57EB" w:rsidP="00275E2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599" behindDoc="1" locked="0" layoutInCell="1" allowOverlap="1" wp14:anchorId="4215F631" wp14:editId="31B58947">
            <wp:simplePos x="0" y="0"/>
            <wp:positionH relativeFrom="margin">
              <wp:posOffset>3181350</wp:posOffset>
            </wp:positionH>
            <wp:positionV relativeFrom="paragraph">
              <wp:posOffset>159978</wp:posOffset>
            </wp:positionV>
            <wp:extent cx="1432427" cy="1691005"/>
            <wp:effectExtent l="0" t="0" r="0" b="4445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6" r="18018" b="22480"/>
                    <a:stretch/>
                  </pic:blipFill>
                  <pic:spPr bwMode="auto">
                    <a:xfrm>
                      <a:off x="0" y="0"/>
                      <a:ext cx="1432427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27">
        <w:rPr>
          <w:sz w:val="32"/>
          <w:szCs w:val="32"/>
        </w:rPr>
        <w:t xml:space="preserve">     </w:t>
      </w:r>
    </w:p>
    <w:p w14:paraId="47921486" w14:textId="6559FDF7" w:rsidR="00275E27" w:rsidRDefault="00275E27" w:rsidP="00275E2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</w:t>
      </w:r>
    </w:p>
    <w:p w14:paraId="4A2A32BE" w14:textId="6372C6C3" w:rsidR="00275E27" w:rsidRDefault="00275E27" w:rsidP="00275E27">
      <w:pPr>
        <w:rPr>
          <w:rFonts w:ascii="Verdana" w:hAnsi="Verdana"/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</w:p>
    <w:p w14:paraId="4FE9899A" w14:textId="28F47A7E" w:rsidR="00275E27" w:rsidRDefault="00275E27" w:rsidP="00275E27">
      <w:pPr>
        <w:rPr>
          <w:rFonts w:ascii="Verdana" w:hAnsi="Verdana"/>
          <w:b/>
          <w:sz w:val="32"/>
          <w:szCs w:val="32"/>
        </w:rPr>
      </w:pPr>
    </w:p>
    <w:p w14:paraId="4D50A5F9" w14:textId="4CE57BC3" w:rsidR="00275E27" w:rsidRDefault="00275E27" w:rsidP="00275E27">
      <w:pPr>
        <w:rPr>
          <w:rFonts w:ascii="Verdana" w:hAnsi="Verdana"/>
          <w:b/>
          <w:sz w:val="32"/>
          <w:szCs w:val="32"/>
        </w:rPr>
      </w:pPr>
    </w:p>
    <w:p w14:paraId="5BF80571" w14:textId="164BA5B1" w:rsidR="00B73CAF" w:rsidRDefault="00B73CAF" w:rsidP="00A52DDA">
      <w:pPr>
        <w:rPr>
          <w:szCs w:val="26"/>
        </w:rPr>
      </w:pPr>
    </w:p>
    <w:p w14:paraId="4D2FD613" w14:textId="45C28A62" w:rsidR="00AD052E" w:rsidRDefault="00EA57EB" w:rsidP="00A52DDA">
      <w:pPr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19" behindDoc="0" locked="0" layoutInCell="1" allowOverlap="1" wp14:anchorId="55CAA347" wp14:editId="78865F1C">
                <wp:simplePos x="0" y="0"/>
                <wp:positionH relativeFrom="margin">
                  <wp:posOffset>3086100</wp:posOffset>
                </wp:positionH>
                <wp:positionV relativeFrom="paragraph">
                  <wp:posOffset>156845</wp:posOffset>
                </wp:positionV>
                <wp:extent cx="1811020" cy="719455"/>
                <wp:effectExtent l="0" t="0" r="17780" b="23495"/>
                <wp:wrapSquare wrapText="bothSides"/>
                <wp:docPr id="8" name="Tekstfel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1102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33E6" w14:textId="77777777" w:rsidR="00275E27" w:rsidRPr="00C826B5" w:rsidRDefault="00275E27" w:rsidP="00275E27">
                            <w:pPr>
                              <w:rPr>
                                <w:color w:val="008337"/>
                              </w:rPr>
                            </w:pPr>
                            <w:r w:rsidRPr="00C826B5">
                              <w:rPr>
                                <w:color w:val="008337"/>
                              </w:rPr>
                              <w:t>Katrine Lundsteen</w:t>
                            </w:r>
                          </w:p>
                          <w:p w14:paraId="7F94E5BA" w14:textId="77777777" w:rsidR="00275E27" w:rsidRPr="00C826B5" w:rsidRDefault="00275E27" w:rsidP="00275E27">
                            <w:pPr>
                              <w:rPr>
                                <w:color w:val="008337"/>
                              </w:rPr>
                            </w:pPr>
                            <w:r w:rsidRPr="00C826B5">
                              <w:rPr>
                                <w:color w:val="008337"/>
                              </w:rPr>
                              <w:t>Sundhedsplejerske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A347" id="Tekstfelt 8" o:spid="_x0000_s1028" type="#_x0000_t202" style="position:absolute;margin-left:243pt;margin-top:12.35pt;width:142.6pt;height:56.65pt;flip:y;z-index:2516787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" strokecolor="white">
                <v:textbox>
                  <w:txbxContent>
                    <w:p w14:paraId="61B533E6" w14:textId="77777777" w:rsidR="00275E27" w:rsidRPr="00C826B5" w:rsidRDefault="00275E27" w:rsidP="00275E27">
                      <w:pPr>
                        <w:rPr>
                          <w:color w:val="008337"/>
                        </w:rPr>
                      </w:pPr>
                      <w:r w:rsidRPr="00C826B5">
                        <w:rPr>
                          <w:color w:val="008337"/>
                        </w:rPr>
                        <w:t>Katrine Lundsteen</w:t>
                      </w:r>
                    </w:p>
                    <w:p w14:paraId="7F94E5BA" w14:textId="77777777" w:rsidR="00275E27" w:rsidRPr="00C826B5" w:rsidRDefault="00275E27" w:rsidP="00275E27">
                      <w:pPr>
                        <w:rPr>
                          <w:color w:val="008337"/>
                        </w:rPr>
                      </w:pPr>
                      <w:r w:rsidRPr="00C826B5">
                        <w:rPr>
                          <w:color w:val="008337"/>
                        </w:rPr>
                        <w:t>Sundhedsplejerske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32519C" w14:textId="6A9A8A8F" w:rsidR="00FA3C6C" w:rsidRDefault="00FA3C6C" w:rsidP="00A52DDA">
      <w:pPr>
        <w:rPr>
          <w:szCs w:val="26"/>
        </w:rPr>
      </w:pPr>
    </w:p>
    <w:p w14:paraId="0A2CAF39" w14:textId="614B01E3" w:rsidR="00FA3C6C" w:rsidRDefault="00FA3C6C" w:rsidP="00A52DDA">
      <w:pPr>
        <w:rPr>
          <w:szCs w:val="26"/>
        </w:rPr>
      </w:pPr>
    </w:p>
    <w:p w14:paraId="1F986198" w14:textId="359B3798" w:rsidR="00FA3C6C" w:rsidRDefault="00FA3C6C" w:rsidP="00A52DDA">
      <w:pPr>
        <w:rPr>
          <w:szCs w:val="26"/>
        </w:rPr>
      </w:pPr>
    </w:p>
    <w:p w14:paraId="6AB81EB1" w14:textId="3D54F2AF" w:rsidR="00FA3C6C" w:rsidRDefault="003E6436" w:rsidP="00A52DDA">
      <w:pPr>
        <w:rPr>
          <w:szCs w:val="26"/>
        </w:rPr>
      </w:pPr>
      <w:r>
        <w:rPr>
          <w:noProof/>
        </w:rPr>
        <w:drawing>
          <wp:anchor distT="0" distB="0" distL="114300" distR="114300" simplePos="0" relativeHeight="251674623" behindDoc="1" locked="0" layoutInCell="1" allowOverlap="1" wp14:anchorId="1B0CD16B" wp14:editId="1981C9F2">
            <wp:simplePos x="0" y="0"/>
            <wp:positionH relativeFrom="column">
              <wp:posOffset>113665</wp:posOffset>
            </wp:positionH>
            <wp:positionV relativeFrom="paragraph">
              <wp:posOffset>27305</wp:posOffset>
            </wp:positionV>
            <wp:extent cx="1371600" cy="1780540"/>
            <wp:effectExtent l="0" t="0" r="0" b="0"/>
            <wp:wrapNone/>
            <wp:docPr id="9" name="Billede 9" descr="C:\Users\dwsubov\AppData\Local\Microsoft\windows\Temporary Internet Files\Content.Outlook\W3QGNPOH\Birgit-Vestergaard-Skyp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:\Users\dwsubov\AppData\Local\Microsoft\windows\Temporary Internet Files\Content.Outlook\W3QGNPOH\Birgit-Vestergaard-Skype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2481" r="19212" b="4740"/>
                    <a:stretch/>
                  </pic:blipFill>
                  <pic:spPr bwMode="auto">
                    <a:xfrm>
                      <a:off x="0" y="0"/>
                      <a:ext cx="13716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66BD8" w14:textId="6044BD3E" w:rsidR="00FA3C6C" w:rsidRDefault="00FA3C6C" w:rsidP="00A52DDA">
      <w:pPr>
        <w:rPr>
          <w:szCs w:val="26"/>
        </w:rPr>
      </w:pPr>
    </w:p>
    <w:p w14:paraId="2E469399" w14:textId="40E4BC36" w:rsidR="00FA3C6C" w:rsidRDefault="00FA3C6C" w:rsidP="00A52DDA">
      <w:pPr>
        <w:rPr>
          <w:szCs w:val="26"/>
        </w:rPr>
      </w:pPr>
    </w:p>
    <w:p w14:paraId="6046BD0E" w14:textId="1959D8D2" w:rsidR="00FA3C6C" w:rsidRDefault="00FA3C6C" w:rsidP="00A52DDA">
      <w:pPr>
        <w:rPr>
          <w:szCs w:val="26"/>
        </w:rPr>
      </w:pPr>
    </w:p>
    <w:p w14:paraId="7F8317E4" w14:textId="69F0B919" w:rsidR="00FA3C6C" w:rsidRDefault="00FA3C6C" w:rsidP="00A52DDA">
      <w:pPr>
        <w:rPr>
          <w:szCs w:val="26"/>
        </w:rPr>
      </w:pPr>
    </w:p>
    <w:p w14:paraId="08D42598" w14:textId="4C1B5379" w:rsidR="00FA3C6C" w:rsidRDefault="00FA3C6C" w:rsidP="00A52DDA">
      <w:pPr>
        <w:rPr>
          <w:szCs w:val="26"/>
        </w:rPr>
      </w:pPr>
    </w:p>
    <w:p w14:paraId="62C40BF3" w14:textId="0373BA8E" w:rsidR="00FA3C6C" w:rsidRDefault="0051326E" w:rsidP="00A52DDA">
      <w:pPr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3" behindDoc="0" locked="0" layoutInCell="1" allowOverlap="1" wp14:anchorId="127B30D3" wp14:editId="3A534FC7">
                <wp:simplePos x="0" y="0"/>
                <wp:positionH relativeFrom="column">
                  <wp:posOffset>86995</wp:posOffset>
                </wp:positionH>
                <wp:positionV relativeFrom="paragraph">
                  <wp:posOffset>250190</wp:posOffset>
                </wp:positionV>
                <wp:extent cx="2324100" cy="891540"/>
                <wp:effectExtent l="0" t="0" r="19050" b="22860"/>
                <wp:wrapSquare wrapText="bothSides"/>
                <wp:docPr id="10" name="Tekstfel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088A" w14:textId="36C9A2E3" w:rsidR="00275E27" w:rsidRPr="00C826B5" w:rsidRDefault="00275E27" w:rsidP="00275E27">
                            <w:pPr>
                              <w:rPr>
                                <w:color w:val="008337"/>
                              </w:rPr>
                            </w:pPr>
                            <w:r w:rsidRPr="00C826B5">
                              <w:rPr>
                                <w:color w:val="008337"/>
                              </w:rPr>
                              <w:t>Birgit Vestergaard</w:t>
                            </w:r>
                          </w:p>
                          <w:p w14:paraId="11437CA3" w14:textId="0B46AC8A" w:rsidR="00275E27" w:rsidRPr="00C826B5" w:rsidRDefault="00275E27" w:rsidP="00275E27">
                            <w:pPr>
                              <w:rPr>
                                <w:color w:val="008337"/>
                              </w:rPr>
                            </w:pPr>
                            <w:r w:rsidRPr="00C826B5">
                              <w:rPr>
                                <w:color w:val="008337"/>
                              </w:rPr>
                              <w:t>Sekretær</w:t>
                            </w:r>
                          </w:p>
                          <w:p w14:paraId="3155EFE4" w14:textId="48E0DBCA" w:rsidR="00FA3C6C" w:rsidRDefault="00FA3C6C" w:rsidP="00275E2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755CA5AD" w14:textId="77777777" w:rsidR="00FA3C6C" w:rsidRPr="004C1D84" w:rsidRDefault="00FA3C6C" w:rsidP="00275E2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30D3" id="Tekstfelt 10" o:spid="_x0000_s1029" type="#_x0000_t202" style="position:absolute;margin-left:6.85pt;margin-top:19.7pt;width:183pt;height:70.2pt;z-index:2516797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" strokecolor="white">
                <v:textbox>
                  <w:txbxContent>
                    <w:p w14:paraId="3BBB088A" w14:textId="36C9A2E3" w:rsidR="00275E27" w:rsidRPr="00C826B5" w:rsidRDefault="00275E27" w:rsidP="00275E27">
                      <w:pPr>
                        <w:rPr>
                          <w:color w:val="008337"/>
                        </w:rPr>
                      </w:pPr>
                      <w:r w:rsidRPr="00C826B5">
                        <w:rPr>
                          <w:color w:val="008337"/>
                        </w:rPr>
                        <w:t>Birgit Vestergaard</w:t>
                      </w:r>
                    </w:p>
                    <w:p w14:paraId="11437CA3" w14:textId="0B46AC8A" w:rsidR="00275E27" w:rsidRPr="00C826B5" w:rsidRDefault="00275E27" w:rsidP="00275E27">
                      <w:pPr>
                        <w:rPr>
                          <w:color w:val="008337"/>
                        </w:rPr>
                      </w:pPr>
                      <w:r w:rsidRPr="00C826B5">
                        <w:rPr>
                          <w:color w:val="008337"/>
                        </w:rPr>
                        <w:t>Sekretær</w:t>
                      </w:r>
                    </w:p>
                    <w:p w14:paraId="3155EFE4" w14:textId="48E0DBCA" w:rsidR="00FA3C6C" w:rsidRDefault="00FA3C6C" w:rsidP="00275E27">
                      <w:pPr>
                        <w:rPr>
                          <w:rFonts w:ascii="Calibri" w:hAnsi="Calibri"/>
                        </w:rPr>
                      </w:pPr>
                    </w:p>
                    <w:p w14:paraId="755CA5AD" w14:textId="77777777" w:rsidR="00FA3C6C" w:rsidRPr="004C1D84" w:rsidRDefault="00FA3C6C" w:rsidP="00275E2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D4E7D0" w14:textId="77777777" w:rsidR="00EA57EB" w:rsidRDefault="00EA57EB" w:rsidP="00EA57EB">
      <w:pPr>
        <w:pStyle w:val="Listeafsnit"/>
        <w:numPr>
          <w:ilvl w:val="0"/>
          <w:numId w:val="0"/>
        </w:numPr>
        <w:ind w:left="284"/>
        <w:rPr>
          <w:lang w:eastAsia="da-DK"/>
        </w:rPr>
      </w:pPr>
    </w:p>
    <w:p w14:paraId="13C56BFA" w14:textId="35EA3712" w:rsidR="00EA57EB" w:rsidRDefault="00EA57EB" w:rsidP="00EA57EB">
      <w:pPr>
        <w:pStyle w:val="Listeafsnit"/>
        <w:numPr>
          <w:ilvl w:val="0"/>
          <w:numId w:val="0"/>
        </w:numPr>
        <w:ind w:left="284"/>
        <w:rPr>
          <w:lang w:eastAsia="da-DK"/>
        </w:rPr>
      </w:pPr>
    </w:p>
    <w:p w14:paraId="6524A613" w14:textId="107B0DD2" w:rsidR="00EA57EB" w:rsidRDefault="00EA57EB" w:rsidP="00EA57EB">
      <w:pPr>
        <w:pStyle w:val="Listeafsnit"/>
        <w:numPr>
          <w:ilvl w:val="0"/>
          <w:numId w:val="0"/>
        </w:numPr>
        <w:ind w:left="284"/>
        <w:rPr>
          <w:lang w:eastAsia="da-DK"/>
        </w:rPr>
      </w:pPr>
    </w:p>
    <w:p w14:paraId="1BA7F0A1" w14:textId="4E61C111" w:rsidR="00EA57EB" w:rsidRDefault="00EA57EB" w:rsidP="00EA57EB">
      <w:pPr>
        <w:pStyle w:val="Listeafsnit"/>
        <w:numPr>
          <w:ilvl w:val="0"/>
          <w:numId w:val="0"/>
        </w:numPr>
        <w:ind w:left="284"/>
        <w:rPr>
          <w:lang w:eastAsia="da-DK"/>
        </w:rPr>
      </w:pPr>
    </w:p>
    <w:p w14:paraId="36485A5B" w14:textId="5BCDF3AD" w:rsidR="00EA57EB" w:rsidRDefault="00841523" w:rsidP="00EA57EB">
      <w:pPr>
        <w:pStyle w:val="Listeafsnit"/>
        <w:numPr>
          <w:ilvl w:val="0"/>
          <w:numId w:val="0"/>
        </w:numPr>
        <w:ind w:left="284"/>
        <w:rPr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83839" behindDoc="0" locked="0" layoutInCell="1" allowOverlap="1" wp14:anchorId="1B33E0D2" wp14:editId="6FBB9ED0">
            <wp:simplePos x="0" y="0"/>
            <wp:positionH relativeFrom="column">
              <wp:posOffset>416560</wp:posOffset>
            </wp:positionH>
            <wp:positionV relativeFrom="paragraph">
              <wp:posOffset>69215</wp:posOffset>
            </wp:positionV>
            <wp:extent cx="1390015" cy="1390015"/>
            <wp:effectExtent l="0" t="0" r="635" b="63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A57EB" w:rsidSect="0044127D">
      <w:headerReference w:type="default" r:id="rId22"/>
      <w:type w:val="continuous"/>
      <w:pgSz w:w="11906" w:h="16838" w:code="9"/>
      <w:pgMar w:top="1531" w:right="1440" w:bottom="1440" w:left="144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7DFF4" w14:textId="77777777" w:rsidR="00C90F05" w:rsidRDefault="00C90F05" w:rsidP="00F42568">
      <w:pPr>
        <w:spacing w:after="0"/>
      </w:pPr>
      <w:r>
        <w:separator/>
      </w:r>
    </w:p>
  </w:endnote>
  <w:endnote w:type="continuationSeparator" w:id="0">
    <w:p w14:paraId="5C046446" w14:textId="77777777" w:rsidR="00C90F05" w:rsidRDefault="00C90F05" w:rsidP="00F425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06AC" w14:textId="12C70C72" w:rsidR="0085670A" w:rsidRDefault="00D14DA4">
    <w:pPr>
      <w:pStyle w:val="Sidefod"/>
    </w:pPr>
    <w:r>
      <w:rPr>
        <w:noProof/>
      </w:rPr>
      <w:drawing>
        <wp:inline distT="0" distB="0" distL="0" distR="0" wp14:anchorId="1EAF5543" wp14:editId="47669AEB">
          <wp:extent cx="2063351" cy="45720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48" cy="47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79FA0" w14:textId="77777777" w:rsidR="00C90F05" w:rsidRDefault="00C90F05" w:rsidP="00F42568">
      <w:pPr>
        <w:spacing w:after="0"/>
      </w:pPr>
      <w:r>
        <w:separator/>
      </w:r>
    </w:p>
  </w:footnote>
  <w:footnote w:type="continuationSeparator" w:id="0">
    <w:p w14:paraId="371A6D53" w14:textId="77777777" w:rsidR="00C90F05" w:rsidRDefault="00C90F05" w:rsidP="00F425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5AF1" w14:textId="77777777" w:rsidR="00F42568" w:rsidRDefault="00F42568" w:rsidP="00D3049D">
    <w:pPr>
      <w:pStyle w:val="Sidehoved"/>
      <w:tabs>
        <w:tab w:val="clear" w:pos="4513"/>
        <w:tab w:val="clear" w:pos="9026"/>
        <w:tab w:val="left" w:pos="4469"/>
        <w:tab w:val="left" w:pos="6748"/>
        <w:tab w:val="center" w:pos="697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0972" w14:textId="01167A91" w:rsidR="00D14DA4" w:rsidRDefault="0085670A">
    <w:pPr>
      <w:pStyle w:val="Sidehoved"/>
    </w:pPr>
    <w:r w:rsidRPr="00D14DA4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75DDDF8" wp14:editId="38EE72B5">
              <wp:simplePos x="0" y="0"/>
              <wp:positionH relativeFrom="page">
                <wp:align>left</wp:align>
              </wp:positionH>
              <wp:positionV relativeFrom="paragraph">
                <wp:posOffset>-594899</wp:posOffset>
              </wp:positionV>
              <wp:extent cx="8469952" cy="11557000"/>
              <wp:effectExtent l="0" t="0" r="7620" b="6350"/>
              <wp:wrapNone/>
              <wp:docPr id="1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69952" cy="115570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  <a:alpha val="7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21053" w14:textId="77777777" w:rsidR="00D14DA4" w:rsidRDefault="00D14DA4" w:rsidP="00D14DA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5DDDF8" id="Rektangel 1" o:spid="_x0000_s1030" alt="&quot;&quot;" style="position:absolute;margin-left:0;margin-top:-46.85pt;width:666.95pt;height:910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" fillcolor="#375623 [1609]" stroked="f" strokeweight="1pt">
              <v:fill opacity="46003f"/>
              <v:textbox>
                <w:txbxContent>
                  <w:p w14:paraId="46521053" w14:textId="77777777" w:rsidR="00D14DA4" w:rsidRDefault="00D14DA4" w:rsidP="00D14DA4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D14DA4">
      <w:rPr>
        <w:noProof/>
      </w:rPr>
      <w:drawing>
        <wp:anchor distT="0" distB="0" distL="114300" distR="114300" simplePos="0" relativeHeight="251656192" behindDoc="1" locked="0" layoutInCell="1" allowOverlap="1" wp14:anchorId="24EED9A5" wp14:editId="2BA143A6">
          <wp:simplePos x="0" y="0"/>
          <wp:positionH relativeFrom="page">
            <wp:posOffset>5787</wp:posOffset>
          </wp:positionH>
          <wp:positionV relativeFrom="paragraph">
            <wp:posOffset>-670134</wp:posOffset>
          </wp:positionV>
          <wp:extent cx="7554250" cy="11118850"/>
          <wp:effectExtent l="0" t="0" r="8890" b="6350"/>
          <wp:wrapNone/>
          <wp:docPr id="2" name="Billed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47" cy="11120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6D49" w14:textId="77777777" w:rsidR="00DC1CB4" w:rsidRDefault="00DC1CB4" w:rsidP="00D3049D">
    <w:pPr>
      <w:pStyle w:val="Sidehoved"/>
      <w:tabs>
        <w:tab w:val="clear" w:pos="4513"/>
        <w:tab w:val="clear" w:pos="9026"/>
        <w:tab w:val="left" w:pos="4469"/>
        <w:tab w:val="left" w:pos="6748"/>
        <w:tab w:val="center" w:pos="697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2611D"/>
    <w:multiLevelType w:val="hybridMultilevel"/>
    <w:tmpl w:val="54AA6520"/>
    <w:lvl w:ilvl="0" w:tplc="ED1258F6">
      <w:numFmt w:val="bullet"/>
      <w:lvlText w:val="-"/>
      <w:lvlJc w:val="left"/>
      <w:pPr>
        <w:ind w:left="1001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1" w15:restartNumberingAfterBreak="0">
    <w:nsid w:val="35720541"/>
    <w:multiLevelType w:val="hybridMultilevel"/>
    <w:tmpl w:val="775EF366"/>
    <w:lvl w:ilvl="0" w:tplc="CAAA9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D0447"/>
    <w:multiLevelType w:val="hybridMultilevel"/>
    <w:tmpl w:val="8804A7C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047ACE"/>
    <w:multiLevelType w:val="hybridMultilevel"/>
    <w:tmpl w:val="10EC7928"/>
    <w:lvl w:ilvl="0" w:tplc="EB84E37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A23E95"/>
    <w:multiLevelType w:val="hybridMultilevel"/>
    <w:tmpl w:val="78420174"/>
    <w:lvl w:ilvl="0" w:tplc="1C12318E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B6DDB"/>
    <w:multiLevelType w:val="hybridMultilevel"/>
    <w:tmpl w:val="F4A617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17F90"/>
    <w:multiLevelType w:val="hybridMultilevel"/>
    <w:tmpl w:val="1B04C3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74D21"/>
    <w:multiLevelType w:val="multilevel"/>
    <w:tmpl w:val="5B98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381C8A"/>
    <w:multiLevelType w:val="hybridMultilevel"/>
    <w:tmpl w:val="18D2918A"/>
    <w:lvl w:ilvl="0" w:tplc="CAAA9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31370"/>
    <w:multiLevelType w:val="hybridMultilevel"/>
    <w:tmpl w:val="DDA6E0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9605E"/>
    <w:multiLevelType w:val="multilevel"/>
    <w:tmpl w:val="A14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6729447">
    <w:abstractNumId w:val="3"/>
  </w:num>
  <w:num w:numId="2" w16cid:durableId="1921330038">
    <w:abstractNumId w:val="8"/>
  </w:num>
  <w:num w:numId="3" w16cid:durableId="1432504690">
    <w:abstractNumId w:val="1"/>
  </w:num>
  <w:num w:numId="4" w16cid:durableId="1571622368">
    <w:abstractNumId w:val="2"/>
  </w:num>
  <w:num w:numId="5" w16cid:durableId="598409588">
    <w:abstractNumId w:val="9"/>
  </w:num>
  <w:num w:numId="6" w16cid:durableId="708260749">
    <w:abstractNumId w:val="5"/>
  </w:num>
  <w:num w:numId="7" w16cid:durableId="860510988">
    <w:abstractNumId w:val="10"/>
  </w:num>
  <w:num w:numId="8" w16cid:durableId="1417096745">
    <w:abstractNumId w:val="0"/>
  </w:num>
  <w:num w:numId="9" w16cid:durableId="716930114">
    <w:abstractNumId w:val="7"/>
  </w:num>
  <w:num w:numId="10" w16cid:durableId="1586914157">
    <w:abstractNumId w:val="6"/>
  </w:num>
  <w:num w:numId="11" w16cid:durableId="15923525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2051">
      <o:colormru v:ext="edit" colors="#008337,#bfe2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6t27v/b0CJ4m6cUBJBzZ9cCvRLjNjZnWIJpB4CSW/yiQfIpvSaxzIc1+V7+gt2Ot"/>
  </w:docVars>
  <w:rsids>
    <w:rsidRoot w:val="00B465BF"/>
    <w:rsid w:val="00002F2E"/>
    <w:rsid w:val="0001037E"/>
    <w:rsid w:val="00011F57"/>
    <w:rsid w:val="000146A7"/>
    <w:rsid w:val="000163FC"/>
    <w:rsid w:val="000177A9"/>
    <w:rsid w:val="000311F9"/>
    <w:rsid w:val="00031625"/>
    <w:rsid w:val="00051B76"/>
    <w:rsid w:val="00057829"/>
    <w:rsid w:val="000653F0"/>
    <w:rsid w:val="000900FC"/>
    <w:rsid w:val="000A0B5E"/>
    <w:rsid w:val="000A3E9B"/>
    <w:rsid w:val="000B07C4"/>
    <w:rsid w:val="000C39BD"/>
    <w:rsid w:val="000C505C"/>
    <w:rsid w:val="000D4BB0"/>
    <w:rsid w:val="000D73CB"/>
    <w:rsid w:val="000E687E"/>
    <w:rsid w:val="000E695F"/>
    <w:rsid w:val="000F7815"/>
    <w:rsid w:val="00117E4E"/>
    <w:rsid w:val="00141C97"/>
    <w:rsid w:val="00143345"/>
    <w:rsid w:val="001443F5"/>
    <w:rsid w:val="00156AED"/>
    <w:rsid w:val="00176F0A"/>
    <w:rsid w:val="001778DA"/>
    <w:rsid w:val="00185522"/>
    <w:rsid w:val="0019549F"/>
    <w:rsid w:val="001A167C"/>
    <w:rsid w:val="001B7E03"/>
    <w:rsid w:val="001D726B"/>
    <w:rsid w:val="001E5760"/>
    <w:rsid w:val="001E5BD6"/>
    <w:rsid w:val="001E66B8"/>
    <w:rsid w:val="001F3F05"/>
    <w:rsid w:val="00216708"/>
    <w:rsid w:val="002167FE"/>
    <w:rsid w:val="00231543"/>
    <w:rsid w:val="00232B9C"/>
    <w:rsid w:val="00260B3B"/>
    <w:rsid w:val="00274E44"/>
    <w:rsid w:val="002753DA"/>
    <w:rsid w:val="00275E27"/>
    <w:rsid w:val="00284EC0"/>
    <w:rsid w:val="002906CA"/>
    <w:rsid w:val="00295CDB"/>
    <w:rsid w:val="002A67E9"/>
    <w:rsid w:val="002D0631"/>
    <w:rsid w:val="002E438F"/>
    <w:rsid w:val="002F3E47"/>
    <w:rsid w:val="002F4F6D"/>
    <w:rsid w:val="002F7ABE"/>
    <w:rsid w:val="00301EBA"/>
    <w:rsid w:val="003121AA"/>
    <w:rsid w:val="00312C85"/>
    <w:rsid w:val="00314BFA"/>
    <w:rsid w:val="003300D9"/>
    <w:rsid w:val="00340223"/>
    <w:rsid w:val="00343604"/>
    <w:rsid w:val="003436B3"/>
    <w:rsid w:val="00344163"/>
    <w:rsid w:val="0035426D"/>
    <w:rsid w:val="0035555E"/>
    <w:rsid w:val="00356339"/>
    <w:rsid w:val="003762FF"/>
    <w:rsid w:val="00377866"/>
    <w:rsid w:val="00384478"/>
    <w:rsid w:val="00384A17"/>
    <w:rsid w:val="00384F5D"/>
    <w:rsid w:val="00385BB8"/>
    <w:rsid w:val="00385C98"/>
    <w:rsid w:val="003871FA"/>
    <w:rsid w:val="00387F2C"/>
    <w:rsid w:val="003A75E1"/>
    <w:rsid w:val="003B19F9"/>
    <w:rsid w:val="003B3FD7"/>
    <w:rsid w:val="003C07AF"/>
    <w:rsid w:val="003C4306"/>
    <w:rsid w:val="003E6436"/>
    <w:rsid w:val="003F3963"/>
    <w:rsid w:val="003F5116"/>
    <w:rsid w:val="003F5A0C"/>
    <w:rsid w:val="00411458"/>
    <w:rsid w:val="00412CD5"/>
    <w:rsid w:val="004144E2"/>
    <w:rsid w:val="004228EA"/>
    <w:rsid w:val="00432DFE"/>
    <w:rsid w:val="0044127D"/>
    <w:rsid w:val="00446701"/>
    <w:rsid w:val="00453C42"/>
    <w:rsid w:val="00464056"/>
    <w:rsid w:val="00465699"/>
    <w:rsid w:val="0046619F"/>
    <w:rsid w:val="00470FE9"/>
    <w:rsid w:val="00472AD6"/>
    <w:rsid w:val="00490A00"/>
    <w:rsid w:val="004A154B"/>
    <w:rsid w:val="004A2BA6"/>
    <w:rsid w:val="004A3695"/>
    <w:rsid w:val="004A5DB8"/>
    <w:rsid w:val="004A6F92"/>
    <w:rsid w:val="004B4C77"/>
    <w:rsid w:val="004B5DD6"/>
    <w:rsid w:val="004C166B"/>
    <w:rsid w:val="004C181B"/>
    <w:rsid w:val="004C5F04"/>
    <w:rsid w:val="004D3A06"/>
    <w:rsid w:val="004E2574"/>
    <w:rsid w:val="004E4A4D"/>
    <w:rsid w:val="004F1081"/>
    <w:rsid w:val="004F705E"/>
    <w:rsid w:val="00503743"/>
    <w:rsid w:val="00505FBB"/>
    <w:rsid w:val="0051326E"/>
    <w:rsid w:val="005313CD"/>
    <w:rsid w:val="00531A53"/>
    <w:rsid w:val="0053522C"/>
    <w:rsid w:val="0054061F"/>
    <w:rsid w:val="0054159B"/>
    <w:rsid w:val="00543E93"/>
    <w:rsid w:val="00550C4D"/>
    <w:rsid w:val="00566236"/>
    <w:rsid w:val="005713B8"/>
    <w:rsid w:val="00590A54"/>
    <w:rsid w:val="005B178E"/>
    <w:rsid w:val="005B1F15"/>
    <w:rsid w:val="005B2882"/>
    <w:rsid w:val="005B34AE"/>
    <w:rsid w:val="005B4D4A"/>
    <w:rsid w:val="005C7782"/>
    <w:rsid w:val="005D17EB"/>
    <w:rsid w:val="005E0A1A"/>
    <w:rsid w:val="005E0A99"/>
    <w:rsid w:val="005E7184"/>
    <w:rsid w:val="005F3C50"/>
    <w:rsid w:val="005F52D5"/>
    <w:rsid w:val="00602A9D"/>
    <w:rsid w:val="00607C7B"/>
    <w:rsid w:val="006178D6"/>
    <w:rsid w:val="0062572D"/>
    <w:rsid w:val="00632681"/>
    <w:rsid w:val="0063397B"/>
    <w:rsid w:val="006363EB"/>
    <w:rsid w:val="006400A8"/>
    <w:rsid w:val="00643158"/>
    <w:rsid w:val="006602E0"/>
    <w:rsid w:val="006767ED"/>
    <w:rsid w:val="00681BC3"/>
    <w:rsid w:val="00684414"/>
    <w:rsid w:val="00687303"/>
    <w:rsid w:val="006A39DB"/>
    <w:rsid w:val="006B6F0C"/>
    <w:rsid w:val="006C2154"/>
    <w:rsid w:val="006C475F"/>
    <w:rsid w:val="006D374B"/>
    <w:rsid w:val="006D52CA"/>
    <w:rsid w:val="006D5FD8"/>
    <w:rsid w:val="006E5F60"/>
    <w:rsid w:val="006E6AD7"/>
    <w:rsid w:val="006F44E7"/>
    <w:rsid w:val="006F5414"/>
    <w:rsid w:val="0071698F"/>
    <w:rsid w:val="007177D5"/>
    <w:rsid w:val="00721BEC"/>
    <w:rsid w:val="00727605"/>
    <w:rsid w:val="00737739"/>
    <w:rsid w:val="007463DA"/>
    <w:rsid w:val="00752F08"/>
    <w:rsid w:val="0077718B"/>
    <w:rsid w:val="00780BA1"/>
    <w:rsid w:val="00781727"/>
    <w:rsid w:val="00790B76"/>
    <w:rsid w:val="00791E3A"/>
    <w:rsid w:val="007A214E"/>
    <w:rsid w:val="007A48B4"/>
    <w:rsid w:val="007A525E"/>
    <w:rsid w:val="007A5F44"/>
    <w:rsid w:val="007B74A7"/>
    <w:rsid w:val="007C2135"/>
    <w:rsid w:val="007C215F"/>
    <w:rsid w:val="007C2F08"/>
    <w:rsid w:val="007F4309"/>
    <w:rsid w:val="007F612E"/>
    <w:rsid w:val="00810504"/>
    <w:rsid w:val="00814B01"/>
    <w:rsid w:val="0082160D"/>
    <w:rsid w:val="0083262F"/>
    <w:rsid w:val="0083270D"/>
    <w:rsid w:val="00841523"/>
    <w:rsid w:val="0084670F"/>
    <w:rsid w:val="008504EF"/>
    <w:rsid w:val="0085670A"/>
    <w:rsid w:val="008626D6"/>
    <w:rsid w:val="00864074"/>
    <w:rsid w:val="00883530"/>
    <w:rsid w:val="00884572"/>
    <w:rsid w:val="008861CA"/>
    <w:rsid w:val="00886265"/>
    <w:rsid w:val="008913DF"/>
    <w:rsid w:val="008915F1"/>
    <w:rsid w:val="00892A4F"/>
    <w:rsid w:val="00894C02"/>
    <w:rsid w:val="008B0117"/>
    <w:rsid w:val="008B049E"/>
    <w:rsid w:val="008B20E1"/>
    <w:rsid w:val="008B437E"/>
    <w:rsid w:val="008B7856"/>
    <w:rsid w:val="008C3B28"/>
    <w:rsid w:val="008D7441"/>
    <w:rsid w:val="008E2344"/>
    <w:rsid w:val="008F5501"/>
    <w:rsid w:val="008F7FEB"/>
    <w:rsid w:val="00901ACF"/>
    <w:rsid w:val="009114A6"/>
    <w:rsid w:val="00914F01"/>
    <w:rsid w:val="00922B23"/>
    <w:rsid w:val="0093034D"/>
    <w:rsid w:val="00952308"/>
    <w:rsid w:val="00955D40"/>
    <w:rsid w:val="009766A6"/>
    <w:rsid w:val="0097690B"/>
    <w:rsid w:val="009776AA"/>
    <w:rsid w:val="00982C47"/>
    <w:rsid w:val="00984DF4"/>
    <w:rsid w:val="009861EA"/>
    <w:rsid w:val="00991903"/>
    <w:rsid w:val="00994615"/>
    <w:rsid w:val="009A0334"/>
    <w:rsid w:val="009A50C0"/>
    <w:rsid w:val="009B0A6C"/>
    <w:rsid w:val="009B3D0A"/>
    <w:rsid w:val="009B7B13"/>
    <w:rsid w:val="009C0290"/>
    <w:rsid w:val="009C1EA0"/>
    <w:rsid w:val="009C78E7"/>
    <w:rsid w:val="009D0A5E"/>
    <w:rsid w:val="009D5DF2"/>
    <w:rsid w:val="009F5F60"/>
    <w:rsid w:val="009F7722"/>
    <w:rsid w:val="00A10607"/>
    <w:rsid w:val="00A2227F"/>
    <w:rsid w:val="00A24EBF"/>
    <w:rsid w:val="00A36273"/>
    <w:rsid w:val="00A42BEB"/>
    <w:rsid w:val="00A52DDA"/>
    <w:rsid w:val="00A74D93"/>
    <w:rsid w:val="00A77F91"/>
    <w:rsid w:val="00A80F84"/>
    <w:rsid w:val="00A815C6"/>
    <w:rsid w:val="00A92C56"/>
    <w:rsid w:val="00A95AC3"/>
    <w:rsid w:val="00AA00E7"/>
    <w:rsid w:val="00AA0B0D"/>
    <w:rsid w:val="00AB467A"/>
    <w:rsid w:val="00AD052E"/>
    <w:rsid w:val="00AD40BE"/>
    <w:rsid w:val="00AF1B25"/>
    <w:rsid w:val="00AF1D54"/>
    <w:rsid w:val="00B013A9"/>
    <w:rsid w:val="00B042F9"/>
    <w:rsid w:val="00B061F4"/>
    <w:rsid w:val="00B07C7F"/>
    <w:rsid w:val="00B3722D"/>
    <w:rsid w:val="00B37CE2"/>
    <w:rsid w:val="00B42156"/>
    <w:rsid w:val="00B43589"/>
    <w:rsid w:val="00B43731"/>
    <w:rsid w:val="00B465BF"/>
    <w:rsid w:val="00B556AB"/>
    <w:rsid w:val="00B61D06"/>
    <w:rsid w:val="00B6363D"/>
    <w:rsid w:val="00B710D2"/>
    <w:rsid w:val="00B72C78"/>
    <w:rsid w:val="00B73CAF"/>
    <w:rsid w:val="00BA0B6C"/>
    <w:rsid w:val="00BA417C"/>
    <w:rsid w:val="00BC5865"/>
    <w:rsid w:val="00BC5AE9"/>
    <w:rsid w:val="00BC7055"/>
    <w:rsid w:val="00BD7C35"/>
    <w:rsid w:val="00BF19A2"/>
    <w:rsid w:val="00BF272A"/>
    <w:rsid w:val="00C0197F"/>
    <w:rsid w:val="00C025E0"/>
    <w:rsid w:val="00C14561"/>
    <w:rsid w:val="00C202BA"/>
    <w:rsid w:val="00C21EE1"/>
    <w:rsid w:val="00C220CF"/>
    <w:rsid w:val="00C32A76"/>
    <w:rsid w:val="00C442A3"/>
    <w:rsid w:val="00C44B73"/>
    <w:rsid w:val="00C501B8"/>
    <w:rsid w:val="00C5666D"/>
    <w:rsid w:val="00C6063D"/>
    <w:rsid w:val="00C66C00"/>
    <w:rsid w:val="00C826B5"/>
    <w:rsid w:val="00C845E8"/>
    <w:rsid w:val="00C90F05"/>
    <w:rsid w:val="00C962A8"/>
    <w:rsid w:val="00C97AB6"/>
    <w:rsid w:val="00CA0214"/>
    <w:rsid w:val="00CA7867"/>
    <w:rsid w:val="00CB578A"/>
    <w:rsid w:val="00CC3B79"/>
    <w:rsid w:val="00CD0074"/>
    <w:rsid w:val="00CF0001"/>
    <w:rsid w:val="00D02789"/>
    <w:rsid w:val="00D03EF6"/>
    <w:rsid w:val="00D12D7A"/>
    <w:rsid w:val="00D14DA4"/>
    <w:rsid w:val="00D21B6B"/>
    <w:rsid w:val="00D234B5"/>
    <w:rsid w:val="00D3049D"/>
    <w:rsid w:val="00D322C1"/>
    <w:rsid w:val="00D37AA2"/>
    <w:rsid w:val="00D40968"/>
    <w:rsid w:val="00D433CA"/>
    <w:rsid w:val="00D471AA"/>
    <w:rsid w:val="00D5558D"/>
    <w:rsid w:val="00D60A3F"/>
    <w:rsid w:val="00D656C9"/>
    <w:rsid w:val="00D750E8"/>
    <w:rsid w:val="00D84080"/>
    <w:rsid w:val="00DA5542"/>
    <w:rsid w:val="00DA629E"/>
    <w:rsid w:val="00DB31EC"/>
    <w:rsid w:val="00DB4689"/>
    <w:rsid w:val="00DB79FB"/>
    <w:rsid w:val="00DC1CB4"/>
    <w:rsid w:val="00DD2F48"/>
    <w:rsid w:val="00DD6D97"/>
    <w:rsid w:val="00DD7EE6"/>
    <w:rsid w:val="00DE26C4"/>
    <w:rsid w:val="00DE5B88"/>
    <w:rsid w:val="00E06313"/>
    <w:rsid w:val="00E06CE9"/>
    <w:rsid w:val="00E20949"/>
    <w:rsid w:val="00E22656"/>
    <w:rsid w:val="00E402F4"/>
    <w:rsid w:val="00E43E45"/>
    <w:rsid w:val="00E4637B"/>
    <w:rsid w:val="00E4655F"/>
    <w:rsid w:val="00E61AA0"/>
    <w:rsid w:val="00E67B2E"/>
    <w:rsid w:val="00E74B33"/>
    <w:rsid w:val="00E80BE4"/>
    <w:rsid w:val="00E84DE8"/>
    <w:rsid w:val="00E928EF"/>
    <w:rsid w:val="00E92F76"/>
    <w:rsid w:val="00EA13DF"/>
    <w:rsid w:val="00EA57EB"/>
    <w:rsid w:val="00EA59DD"/>
    <w:rsid w:val="00EE0F4A"/>
    <w:rsid w:val="00F02D55"/>
    <w:rsid w:val="00F06044"/>
    <w:rsid w:val="00F06516"/>
    <w:rsid w:val="00F123D2"/>
    <w:rsid w:val="00F16CEA"/>
    <w:rsid w:val="00F41DC5"/>
    <w:rsid w:val="00F42568"/>
    <w:rsid w:val="00F53DC1"/>
    <w:rsid w:val="00F53F03"/>
    <w:rsid w:val="00F6770D"/>
    <w:rsid w:val="00F82688"/>
    <w:rsid w:val="00F831B7"/>
    <w:rsid w:val="00F9342A"/>
    <w:rsid w:val="00F96771"/>
    <w:rsid w:val="00FA14F4"/>
    <w:rsid w:val="00FA3C6C"/>
    <w:rsid w:val="00FB374F"/>
    <w:rsid w:val="00FC08D4"/>
    <w:rsid w:val="00FD0092"/>
    <w:rsid w:val="00FD3B1F"/>
    <w:rsid w:val="00FE1BBE"/>
    <w:rsid w:val="00FE49FE"/>
    <w:rsid w:val="00FE6430"/>
    <w:rsid w:val="00FE674E"/>
    <w:rsid w:val="00FF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008337,#bfe2e0"/>
    </o:shapedefaults>
    <o:shapelayout v:ext="edit">
      <o:idmap v:ext="edit" data="2"/>
    </o:shapelayout>
  </w:shapeDefaults>
  <w:decimalSymbol w:val=","/>
  <w:listSeparator w:val=";"/>
  <w14:docId w14:val="2246E16F"/>
  <w15:chartTrackingRefBased/>
  <w15:docId w15:val="{95449EA2-612D-4CBA-8D07-7359AD43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625"/>
    <w:pPr>
      <w:spacing w:before="80" w:after="80" w:line="240" w:lineRule="auto"/>
    </w:pPr>
    <w:rPr>
      <w:rFonts w:ascii="Arial" w:hAnsi="Arial" w:cs="Arial"/>
      <w:color w:val="000000" w:themeColor="text1"/>
      <w:sz w:val="28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rsid w:val="00453C42"/>
    <w:pPr>
      <w:keepNext/>
      <w:keepLines/>
      <w:spacing w:before="240" w:after="0"/>
      <w:outlineLvl w:val="0"/>
    </w:pPr>
    <w:rPr>
      <w:rFonts w:eastAsiaTheme="majorEastAsia" w:cstheme="majorBidi"/>
      <w:b/>
      <w:color w:val="133A1E"/>
      <w:sz w:val="5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6701"/>
    <w:pPr>
      <w:spacing w:after="240"/>
      <w:outlineLvl w:val="1"/>
    </w:pPr>
    <w:rPr>
      <w:b/>
      <w:color w:val="008337"/>
      <w:sz w:val="56"/>
      <w:szCs w:val="64"/>
    </w:rPr>
  </w:style>
  <w:style w:type="paragraph" w:styleId="Overskrift3">
    <w:name w:val="heading 3"/>
    <w:next w:val="Normal"/>
    <w:link w:val="Overskrift3Tegn"/>
    <w:uiPriority w:val="9"/>
    <w:unhideWhenUsed/>
    <w:qFormat/>
    <w:rsid w:val="00AB467A"/>
    <w:pPr>
      <w:keepNext/>
      <w:keepLines/>
      <w:spacing w:before="80" w:after="80" w:line="240" w:lineRule="auto"/>
      <w:outlineLvl w:val="2"/>
    </w:pPr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607C7B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A92C56"/>
    <w:rPr>
      <w:color w:val="808080"/>
    </w:rPr>
  </w:style>
  <w:style w:type="paragraph" w:styleId="Titel">
    <w:name w:val="Title"/>
    <w:basedOn w:val="Overskrift1"/>
    <w:next w:val="Normal"/>
    <w:link w:val="TitelTegn"/>
    <w:uiPriority w:val="10"/>
    <w:qFormat/>
    <w:rsid w:val="00CC3B79"/>
    <w:pPr>
      <w:spacing w:before="0" w:after="720" w:line="192" w:lineRule="auto"/>
      <w:contextualSpacing/>
      <w:jc w:val="right"/>
    </w:pPr>
    <w:rPr>
      <w:rFonts w:ascii="Arial Black" w:hAnsi="Arial Black"/>
      <w:b w:val="0"/>
      <w:bCs/>
      <w:color w:val="F5FAF5"/>
      <w:spacing w:val="-10"/>
      <w:kern w:val="28"/>
      <w:sz w:val="144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C3B79"/>
    <w:rPr>
      <w:rFonts w:ascii="Arial Black" w:eastAsiaTheme="majorEastAsia" w:hAnsi="Arial Black" w:cstheme="majorBidi"/>
      <w:bCs/>
      <w:color w:val="F5FAF5"/>
      <w:spacing w:val="-10"/>
      <w:kern w:val="28"/>
      <w:sz w:val="144"/>
      <w:szCs w:val="52"/>
    </w:rPr>
  </w:style>
  <w:style w:type="character" w:styleId="Strk">
    <w:name w:val="Strong"/>
    <w:uiPriority w:val="22"/>
    <w:rsid w:val="002167FE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F42568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42568"/>
    <w:rPr>
      <w:rFonts w:ascii="Arial" w:hAnsi="Arial" w:cs="Arial"/>
      <w:color w:val="FFFFFF" w:themeColor="background1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F42568"/>
    <w:pPr>
      <w:tabs>
        <w:tab w:val="center" w:pos="4513"/>
        <w:tab w:val="right" w:pos="9026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42568"/>
    <w:rPr>
      <w:rFonts w:ascii="Arial" w:hAnsi="Arial" w:cs="Arial"/>
      <w:color w:val="FFFFFF" w:themeColor="background1"/>
      <w:sz w:val="20"/>
      <w:szCs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46701"/>
    <w:rPr>
      <w:rFonts w:ascii="Arial" w:hAnsi="Arial" w:cs="Arial"/>
      <w:b/>
      <w:color w:val="008337"/>
      <w:sz w:val="56"/>
      <w:szCs w:val="6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4315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43158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43158"/>
    <w:rPr>
      <w:rFonts w:ascii="Arial" w:hAnsi="Arial" w:cs="Arial"/>
      <w:color w:val="FFFFFF" w:themeColor="background1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4315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43158"/>
    <w:rPr>
      <w:rFonts w:ascii="Arial" w:hAnsi="Arial" w:cs="Arial"/>
      <w:b/>
      <w:bCs/>
      <w:color w:val="FFFFFF" w:themeColor="background1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431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3158"/>
    <w:rPr>
      <w:rFonts w:ascii="Segoe UI" w:hAnsi="Segoe UI" w:cs="Segoe UI"/>
      <w:color w:val="FFFFFF" w:themeColor="background1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53C42"/>
    <w:rPr>
      <w:rFonts w:ascii="Arial" w:eastAsiaTheme="majorEastAsia" w:hAnsi="Arial" w:cstheme="majorBidi"/>
      <w:b/>
      <w:color w:val="133A1E"/>
      <w:sz w:val="5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E2344"/>
    <w:pPr>
      <w:numPr>
        <w:ilvl w:val="1"/>
      </w:numPr>
      <w:jc w:val="right"/>
    </w:pPr>
    <w:rPr>
      <w:rFonts w:eastAsiaTheme="minorEastAsia" w:cstheme="minorBidi"/>
      <w:b/>
      <w:color w:val="F5FAF5"/>
      <w:spacing w:val="15"/>
      <w:sz w:val="4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E2344"/>
    <w:rPr>
      <w:rFonts w:ascii="Arial" w:eastAsiaTheme="minorEastAsia" w:hAnsi="Arial"/>
      <w:b/>
      <w:color w:val="F5FAF5"/>
      <w:spacing w:val="15"/>
      <w:sz w:val="4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B467A"/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07C7B"/>
    <w:rPr>
      <w:rFonts w:ascii="Arial" w:eastAsiaTheme="majorEastAsia" w:hAnsi="Arial" w:cstheme="majorBidi"/>
      <w:b/>
      <w:iCs/>
      <w:color w:val="000000" w:themeColor="text1"/>
      <w:szCs w:val="20"/>
    </w:rPr>
  </w:style>
  <w:style w:type="character" w:styleId="Kraftigfremhvning">
    <w:name w:val="Intense Emphasis"/>
    <w:basedOn w:val="Standardskrifttypeiafsnit"/>
    <w:uiPriority w:val="21"/>
    <w:rsid w:val="00607C7B"/>
    <w:rPr>
      <w:i/>
      <w:iCs/>
      <w:color w:val="008337"/>
    </w:rPr>
  </w:style>
  <w:style w:type="character" w:styleId="Svagfremhvning">
    <w:name w:val="Subtle Emphasis"/>
    <w:basedOn w:val="Standardskrifttypeiafsnit"/>
    <w:uiPriority w:val="19"/>
    <w:rsid w:val="00C21EE1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14DA4"/>
    <w:pPr>
      <w:pBdr>
        <w:top w:val="single" w:sz="4" w:space="10" w:color="008337"/>
        <w:bottom w:val="single" w:sz="4" w:space="10" w:color="008337"/>
      </w:pBdr>
      <w:spacing w:before="360" w:after="360"/>
      <w:jc w:val="center"/>
    </w:pPr>
    <w:rPr>
      <w:i/>
      <w:iCs/>
      <w:color w:val="008337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14DA4"/>
    <w:rPr>
      <w:rFonts w:ascii="Arial" w:hAnsi="Arial" w:cs="Arial"/>
      <w:i/>
      <w:iCs/>
      <w:color w:val="008337"/>
      <w:szCs w:val="20"/>
    </w:rPr>
  </w:style>
  <w:style w:type="character" w:styleId="Kraftighenvisning">
    <w:name w:val="Intense Reference"/>
    <w:basedOn w:val="Standardskrifttypeiafsnit"/>
    <w:uiPriority w:val="32"/>
    <w:rsid w:val="00FA14F4"/>
    <w:rPr>
      <w:b/>
      <w:bCs/>
      <w:smallCaps/>
      <w:color w:val="000000" w:themeColor="text1"/>
      <w:spacing w:val="5"/>
    </w:rPr>
  </w:style>
  <w:style w:type="character" w:styleId="Hyperlink">
    <w:name w:val="Hyperlink"/>
    <w:basedOn w:val="Standardskrifttypeiafsnit"/>
    <w:uiPriority w:val="99"/>
    <w:unhideWhenUsed/>
    <w:rsid w:val="00FA14F4"/>
    <w:rPr>
      <w:color w:val="008337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A14F4"/>
    <w:rPr>
      <w:color w:val="605E5C"/>
      <w:shd w:val="clear" w:color="auto" w:fill="E1DFDD"/>
    </w:rPr>
  </w:style>
  <w:style w:type="paragraph" w:styleId="Listeafsnit">
    <w:name w:val="List Paragraph"/>
    <w:basedOn w:val="Normal"/>
    <w:autoRedefine/>
    <w:uiPriority w:val="34"/>
    <w:qFormat/>
    <w:rsid w:val="00AD052E"/>
    <w:pPr>
      <w:numPr>
        <w:numId w:val="11"/>
      </w:numPr>
    </w:pPr>
    <w:rPr>
      <w:rFonts w:cstheme="minorBidi"/>
      <w:color w:val="auto"/>
      <w:szCs w:val="22"/>
    </w:rPr>
  </w:style>
  <w:style w:type="character" w:styleId="Bogenstitel">
    <w:name w:val="Book Title"/>
    <w:basedOn w:val="Standardskrifttypeiafsnit"/>
    <w:uiPriority w:val="33"/>
    <w:qFormat/>
    <w:rsid w:val="00814B0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klinikforoverv&#230;gt@99454545.dk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ronderslev.dk/Selvbetjening/SundhedSygdom/AnsogOmForlobPaaOvervaegtsklinikken.aspx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dgi.dk/jump4fun/boern-og-foraeldre/find-jump4fun/nordjylland/broenderslev-kommune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m.local\Dfsroot\Skabeloncenter\Skabeloner\_F&#230;llesskabeloner\Brochurer%20og%20flyers%20til%20tryk\Brochure%20og%20flyers%20-%20M&#248;rk%20Gr&#248;n%20med%20baggrundsbille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4CB59-26F5-4B3B-B360-124836E1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og flyers - Mørk Grøn med baggrundsbillede</Template>
  <TotalTime>32</TotalTime>
  <Pages>4</Pages>
  <Words>510</Words>
  <Characters>3004</Characters>
  <Application>Microsoft Office Word</Application>
  <DocSecurity>0</DocSecurity>
  <Lines>273</Lines>
  <Paragraphs>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 S Jessen</dc:creator>
  <cp:keywords/>
  <dc:description/>
  <cp:lastModifiedBy>Mette S S Jessen</cp:lastModifiedBy>
  <cp:revision>7</cp:revision>
  <cp:lastPrinted>2021-11-26T09:43:00Z</cp:lastPrinted>
  <dcterms:created xsi:type="dcterms:W3CDTF">2021-11-30T18:05:00Z</dcterms:created>
  <dcterms:modified xsi:type="dcterms:W3CDTF">2022-08-16T11:59:00Z</dcterms:modified>
</cp:coreProperties>
</file>